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alias w:val="Enter your name:"/>
        <w:tag w:val="Enter your name:"/>
        <w:id w:val="-1936041994"/>
        <w:placeholder>
          <w:docPart w:val="707638ADBB93404DA8F11F58CD535CB1"/>
        </w:placeholder>
        <w:dataBinding w:prefixMappings="xmlns:ns0='http://schemas.openxmlformats.org/officeDocument/2006/extended-properties' " w:xpath="/ns0:Properties[1]/ns0:Company[1]" w:storeItemID="{6668398D-A668-4E3E-A5EB-62B293D839F1}"/>
        <w15:appearance w15:val="hidden"/>
        <w:text/>
      </w:sdtPr>
      <w:sdtEndPr/>
      <w:sdtContent>
        <w:p w14:paraId="16E268D0" w14:textId="5E5668B7" w:rsidR="007F0048" w:rsidRDefault="00C62FFA">
          <w:pPr>
            <w:pStyle w:val="Name"/>
          </w:pPr>
          <w:r>
            <w:t>Brittany Hill</w:t>
          </w:r>
        </w:p>
      </w:sdtContent>
    </w:sdt>
    <w:p w14:paraId="41ACC816" w14:textId="1C84DA0C" w:rsidR="00C62FFA" w:rsidRPr="00C62FFA" w:rsidRDefault="00C62FFA" w:rsidP="00C62FFA">
      <w:pPr>
        <w:pStyle w:val="ContactInfo"/>
        <w:rPr>
          <w:rFonts w:ascii="Calibri" w:hAnsi="Calibri" w:cs="Calibri"/>
          <w:color w:val="000000" w:themeColor="text1"/>
        </w:rPr>
      </w:pPr>
      <w:r w:rsidRPr="00C62FFA">
        <w:rPr>
          <w:rFonts w:ascii="Calibri" w:hAnsi="Calibri" w:cs="Calibri"/>
          <w:color w:val="000000" w:themeColor="text1"/>
        </w:rPr>
        <w:t>17 Leland Ave</w:t>
      </w:r>
    </w:p>
    <w:p w14:paraId="18EF7D66" w14:textId="77777777" w:rsidR="00C62FFA" w:rsidRDefault="00C62FFA" w:rsidP="00C62FFA">
      <w:pPr>
        <w:spacing w:after="0"/>
        <w:rPr>
          <w:rFonts w:ascii="Calibri" w:eastAsia="Times New Roman" w:hAnsi="Calibri" w:cs="Calibri"/>
          <w:color w:val="000000" w:themeColor="text1"/>
          <w:shd w:val="clear" w:color="auto" w:fill="FFFFFF"/>
        </w:rPr>
      </w:pPr>
      <w:r w:rsidRPr="00C62FFA">
        <w:rPr>
          <w:rFonts w:ascii="Calibri" w:hAnsi="Calibri" w:cs="Calibri"/>
          <w:color w:val="000000" w:themeColor="text1"/>
        </w:rPr>
        <w:t xml:space="preserve">North Grafton, MA </w:t>
      </w:r>
      <w:r w:rsidRPr="00C62FFA">
        <w:rPr>
          <w:rFonts w:ascii="Calibri" w:eastAsia="Times New Roman" w:hAnsi="Calibri" w:cs="Calibri"/>
          <w:color w:val="000000" w:themeColor="text1"/>
          <w:shd w:val="clear" w:color="auto" w:fill="FFFFFF"/>
        </w:rPr>
        <w:t>01536</w:t>
      </w:r>
    </w:p>
    <w:p w14:paraId="13834668" w14:textId="21AD85B7" w:rsidR="00C62FFA" w:rsidRPr="00C62FFA" w:rsidRDefault="00C62FFA" w:rsidP="00C62FFA">
      <w:pPr>
        <w:spacing w:after="0"/>
        <w:rPr>
          <w:rFonts w:ascii="Calibri" w:eastAsia="Times New Roman" w:hAnsi="Calibri" w:cs="Calibri"/>
          <w:color w:val="000000" w:themeColor="text1"/>
          <w:shd w:val="clear" w:color="auto" w:fill="FFFFFF"/>
        </w:rPr>
      </w:pPr>
      <w:r>
        <w:t>774 641 4242</w:t>
      </w:r>
    </w:p>
    <w:p w14:paraId="5839C796" w14:textId="321B5B89" w:rsidR="0003459D" w:rsidRPr="00C62FFA" w:rsidRDefault="00C62FFA" w:rsidP="00C62FFA">
      <w:pPr>
        <w:rPr>
          <w:rFonts w:ascii="Calibri" w:eastAsia="Times New Roman" w:hAnsi="Calibri" w:cs="Calibri"/>
          <w:color w:val="000000" w:themeColor="text1"/>
        </w:rPr>
      </w:pPr>
      <w:r>
        <w:t>hillb@simmons.edu</w:t>
      </w:r>
    </w:p>
    <w:p w14:paraId="3BAAB955" w14:textId="367ED5E9" w:rsidR="0003459D" w:rsidRPr="00C62FFA" w:rsidRDefault="0003459D" w:rsidP="00C62FFA">
      <w:pPr>
        <w:rPr>
          <w:rFonts w:ascii="Times New Roman" w:eastAsia="Times New Roman" w:hAnsi="Times New Roman" w:cs="Times New Roman"/>
          <w:color w:val="auto"/>
          <w:sz w:val="24"/>
          <w:szCs w:val="24"/>
        </w:rPr>
      </w:pPr>
      <w:r>
        <w:t xml:space="preserve">ONS Membership </w:t>
      </w:r>
      <w:r w:rsidRPr="00C62FFA">
        <w:rPr>
          <w:rFonts w:ascii="Calibri" w:hAnsi="Calibri" w:cs="Calibri"/>
        </w:rPr>
        <w:t xml:space="preserve">Number: </w:t>
      </w:r>
      <w:r w:rsidR="00C62FFA" w:rsidRPr="00C62FFA">
        <w:rPr>
          <w:rFonts w:ascii="Calibri" w:eastAsia="Times New Roman" w:hAnsi="Calibri" w:cs="Calibri"/>
          <w:color w:val="000000"/>
          <w:shd w:val="clear" w:color="auto" w:fill="FFFFFF"/>
        </w:rPr>
        <w:t>582520</w:t>
      </w:r>
    </w:p>
    <w:p w14:paraId="6E9CD822" w14:textId="77777777" w:rsidR="00DD132F" w:rsidRDefault="0003459D" w:rsidP="007A42F3">
      <w:pPr>
        <w:pStyle w:val="ContactNumbers"/>
        <w:spacing w:before="0" w:line="240" w:lineRule="auto"/>
      </w:pPr>
      <w:r>
        <w:t xml:space="preserve">Purpose of Scholarship: </w:t>
      </w:r>
    </w:p>
    <w:p w14:paraId="1F94C4AD" w14:textId="121C8B03" w:rsidR="0003459D" w:rsidRDefault="0003459D" w:rsidP="007A42F3">
      <w:pPr>
        <w:pStyle w:val="ContactNumbers"/>
        <w:spacing w:before="0" w:line="240" w:lineRule="auto"/>
      </w:pPr>
      <w:r>
        <w:t>Education</w:t>
      </w:r>
      <w:r w:rsidR="00C62FFA">
        <w:t xml:space="preserve">, Simmons University Doctor of Nursing Practice Program </w:t>
      </w:r>
    </w:p>
    <w:p w14:paraId="2949EFAD" w14:textId="77777777" w:rsidR="007A42F3" w:rsidRDefault="007A42F3" w:rsidP="007A42F3">
      <w:pPr>
        <w:pStyle w:val="Date"/>
        <w:spacing w:before="0" w:line="240" w:lineRule="auto"/>
      </w:pPr>
    </w:p>
    <w:p w14:paraId="147C76A0" w14:textId="61ABC8F7" w:rsidR="007F0048" w:rsidRDefault="00C62FFA" w:rsidP="007A42F3">
      <w:pPr>
        <w:pStyle w:val="Date"/>
        <w:spacing w:before="0" w:line="240" w:lineRule="auto"/>
      </w:pPr>
      <w:r>
        <w:t xml:space="preserve">February </w:t>
      </w:r>
      <w:r w:rsidR="00857A2A">
        <w:t>21</w:t>
      </w:r>
      <w:r>
        <w:t>, 2</w:t>
      </w:r>
      <w:r w:rsidRPr="00C62FFA">
        <w:rPr>
          <w:rFonts w:ascii="Calibri" w:eastAsia="Times New Roman" w:hAnsi="Calibri" w:cs="Calibri"/>
          <w:color w:val="000000"/>
          <w:shd w:val="clear" w:color="auto" w:fill="FFFFFF"/>
        </w:rPr>
        <w:t>0</w:t>
      </w:r>
      <w:r>
        <w:rPr>
          <w:rFonts w:ascii="Calibri" w:eastAsia="Times New Roman" w:hAnsi="Calibri" w:cs="Calibri"/>
          <w:color w:val="000000"/>
          <w:shd w:val="clear" w:color="auto" w:fill="FFFFFF"/>
        </w:rPr>
        <w:t>22</w:t>
      </w:r>
    </w:p>
    <w:sdt>
      <w:sdtPr>
        <w:alias w:val="Enter recipient name:"/>
        <w:tag w:val="Enter recipient name:"/>
        <w:id w:val="-1421014607"/>
        <w:placeholder>
          <w:docPart w:val="9E408D23E1672047A02481051AE3AC8A"/>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14:paraId="05DF8323" w14:textId="77777777" w:rsidR="007F0048" w:rsidRDefault="00BA21C7" w:rsidP="00F07699">
          <w:pPr>
            <w:pStyle w:val="Name"/>
          </w:pPr>
          <w:r>
            <w:t>Boston Chapter (BONS)</w:t>
          </w:r>
        </w:p>
      </w:sdtContent>
    </w:sdt>
    <w:p w14:paraId="6AB6933B" w14:textId="69161EAA" w:rsidR="00736189" w:rsidRDefault="00F07699" w:rsidP="00736189">
      <w:pPr>
        <w:pStyle w:val="ContactInfo"/>
      </w:pPr>
      <w:r>
        <w:t>Oncology Nursing Society</w:t>
      </w:r>
    </w:p>
    <w:p w14:paraId="10A348BC" w14:textId="713FF5D4" w:rsidR="000E322B" w:rsidRDefault="000E322B" w:rsidP="00736189">
      <w:pPr>
        <w:pStyle w:val="ContactInfo"/>
      </w:pPr>
      <w:r>
        <w:t>BONS Social Media Coordinator</w:t>
      </w:r>
    </w:p>
    <w:p w14:paraId="20412CCE" w14:textId="0E2F2027" w:rsidR="007A42F3" w:rsidRDefault="007A42F3" w:rsidP="00736189">
      <w:pPr>
        <w:pStyle w:val="ContactInfo"/>
      </w:pPr>
      <w:r>
        <w:t xml:space="preserve">Email: </w:t>
      </w:r>
      <w:hyperlink r:id="rId8" w:history="1">
        <w:r w:rsidR="000E322B" w:rsidRPr="009F4FEB">
          <w:rPr>
            <w:rStyle w:val="Hyperlink"/>
          </w:rPr>
          <w:t>BONSSocialMedia@gmail.com</w:t>
        </w:r>
      </w:hyperlink>
      <w:r w:rsidR="000E322B">
        <w:t xml:space="preserve"> </w:t>
      </w:r>
      <w:r>
        <w:t xml:space="preserve"> </w:t>
      </w:r>
    </w:p>
    <w:p w14:paraId="7F60A217" w14:textId="77777777" w:rsidR="007F0048" w:rsidRDefault="00386BA6">
      <w:pPr>
        <w:pStyle w:val="Salutation"/>
        <w:rPr>
          <w:b/>
        </w:rPr>
      </w:pPr>
      <w:sdt>
        <w:sdtPr>
          <w:alias w:val="Dear:"/>
          <w:tag w:val="Dear:"/>
          <w:id w:val="24931073"/>
          <w:placeholder>
            <w:docPart w:val="8FE1D11215E287458B1632D7F646485E"/>
          </w:placeholder>
          <w:temporary/>
          <w:showingPlcHdr/>
          <w15:appearance w15:val="hidden"/>
        </w:sdtPr>
        <w:sdtEndPr/>
        <w:sdtContent>
          <w:r w:rsidR="00E47C4D">
            <w:t>Dear</w:t>
          </w:r>
        </w:sdtContent>
      </w:sdt>
      <w:r w:rsidR="00E47C4D">
        <w:t xml:space="preserve"> </w:t>
      </w:r>
      <w:sdt>
        <w:sdtPr>
          <w:rPr>
            <w:rStyle w:val="Strong"/>
          </w:rPr>
          <w:alias w:val="Recipient name:"/>
          <w:tag w:val="Recipient name:"/>
          <w:id w:val="318079910"/>
          <w:placeholder>
            <w:docPart w:val="B8F372385511B246B2790964DB85EA1E"/>
          </w:placeholder>
          <w:dataBinding w:prefixMappings="xmlns:ns0='http://purl.org/dc/elements/1.1/' xmlns:ns1='http://schemas.openxmlformats.org/package/2006/metadata/core-properties' " w:xpath="/ns1:coreProperties[1]/ns1:keywords[1]" w:storeItemID="{6C3C8BC8-F283-45AE-878A-BAB7291924A1}"/>
          <w15:appearance w15:val="hidden"/>
          <w:text/>
        </w:sdtPr>
        <w:sdtEndPr>
          <w:rPr>
            <w:rStyle w:val="DefaultParagraphFont"/>
            <w:b w:val="0"/>
            <w:bCs w:val="0"/>
          </w:rPr>
        </w:sdtEndPr>
        <w:sdtContent>
          <w:r w:rsidR="00F07699">
            <w:rPr>
              <w:rStyle w:val="Strong"/>
            </w:rPr>
            <w:t>Boston Chapter (BONS)</w:t>
          </w:r>
        </w:sdtContent>
      </w:sdt>
      <w:r w:rsidR="00E47C4D">
        <w:t>:</w:t>
      </w:r>
    </w:p>
    <w:p w14:paraId="6AD417AE" w14:textId="77777777" w:rsidR="00394D4B" w:rsidRDefault="00F07699" w:rsidP="00D75FED">
      <w:r>
        <w:t>I am writing in response to your scholarship application</w:t>
      </w:r>
      <w:r w:rsidR="00E47C4D">
        <w:t xml:space="preserve">. </w:t>
      </w:r>
      <w:r w:rsidR="00BA21C7">
        <w:t xml:space="preserve">I am </w:t>
      </w:r>
      <w:r w:rsidR="00394D4B">
        <w:t xml:space="preserve">honored and proud to be </w:t>
      </w:r>
      <w:r w:rsidR="00BA21C7">
        <w:t xml:space="preserve">a </w:t>
      </w:r>
      <w:r w:rsidR="00C62FFA">
        <w:t xml:space="preserve">nurse practitioner at Dana Farber Cancer Institute. I </w:t>
      </w:r>
      <w:r w:rsidR="00BA21C7">
        <w:t xml:space="preserve">have been in this position for the last </w:t>
      </w:r>
      <w:r w:rsidR="00A2648A">
        <w:t>two and a half</w:t>
      </w:r>
      <w:r w:rsidR="00C62FFA">
        <w:t xml:space="preserve"> years. </w:t>
      </w:r>
      <w:r w:rsidR="006C5715">
        <w:t xml:space="preserve">I am deeply passionate about caring for the oncology population. I have a gift for developing a rapport with my patients and find great </w:t>
      </w:r>
      <w:r w:rsidR="00394D4B">
        <w:t>reward</w:t>
      </w:r>
      <w:r w:rsidR="006C5715">
        <w:t xml:space="preserve"> in supporting and guiding them through such vulnerable and difficult circumstances. </w:t>
      </w:r>
    </w:p>
    <w:p w14:paraId="6A647DD1" w14:textId="44C03829" w:rsidR="006C5715" w:rsidRDefault="0027734E" w:rsidP="00D75FED">
      <w:r>
        <w:t>My niche for oncology care surfaced during nursing school when I pursued a volunteer position at Dana Farber as a “Hands on Care” volunteer</w:t>
      </w:r>
      <w:r w:rsidR="00DD132F">
        <w:t xml:space="preserve">. In this position, I gave </w:t>
      </w:r>
      <w:r>
        <w:t xml:space="preserve">hand massages to patients as they received their chemotherapy. It was within this </w:t>
      </w:r>
      <w:r w:rsidR="00DD132F">
        <w:t xml:space="preserve">role that </w:t>
      </w:r>
      <w:r>
        <w:t xml:space="preserve">I found my true calling and discovered the patient population whom I would dedicate my career to. </w:t>
      </w:r>
    </w:p>
    <w:p w14:paraId="138641AC" w14:textId="66753BF4" w:rsidR="00394D4B" w:rsidRDefault="003F7B23" w:rsidP="009F5571">
      <w:pPr>
        <w:pStyle w:val="ContactNumbers"/>
        <w:spacing w:before="0" w:line="240" w:lineRule="auto"/>
      </w:pPr>
      <w:r>
        <w:t xml:space="preserve">I currently work in gynecologic oncology and previously worked in breast oncology. </w:t>
      </w:r>
      <w:r w:rsidR="00C62FFA">
        <w:t xml:space="preserve">Prior to this, I was an oncology nurse at Dana </w:t>
      </w:r>
      <w:r w:rsidR="0027734E">
        <w:t xml:space="preserve">Faber </w:t>
      </w:r>
      <w:r w:rsidR="00857A2A">
        <w:t xml:space="preserve">caring for patients battling neurologic, gynecologic, thoracic and head and neck cancers. Before this, I worked at </w:t>
      </w:r>
      <w:r w:rsidR="00C62FFA">
        <w:t>Beth Israel Deaconess Medical Center</w:t>
      </w:r>
      <w:r w:rsidR="00857A2A">
        <w:t xml:space="preserve"> on </w:t>
      </w:r>
      <w:r w:rsidR="00DD132F">
        <w:t>the</w:t>
      </w:r>
      <w:r w:rsidR="00857A2A">
        <w:t xml:space="preserve"> inpatient bone marrow transplant unit caring for patients with leukemia, multiple myeloma and lymphoma.</w:t>
      </w:r>
      <w:r w:rsidR="0027734E">
        <w:t xml:space="preserve"> </w:t>
      </w:r>
      <w:r w:rsidR="00DD132F">
        <w:t xml:space="preserve">I am a member of the Oncology Nursing Society and have also maintained my Oncology Certified Nurse certification. </w:t>
      </w:r>
      <w:r w:rsidR="009F5571">
        <w:t xml:space="preserve">I aspire to also complete my Advanced Oncology Certified Nurse Practitioner certification at the completion of my DNP program. </w:t>
      </w:r>
    </w:p>
    <w:p w14:paraId="3A89F97A" w14:textId="77777777" w:rsidR="009F5571" w:rsidRDefault="009F5571" w:rsidP="009F5571">
      <w:pPr>
        <w:pStyle w:val="ContactNumbers"/>
        <w:spacing w:before="0" w:line="240" w:lineRule="auto"/>
      </w:pPr>
    </w:p>
    <w:p w14:paraId="47A20F3D" w14:textId="333BF23A" w:rsidR="00394D4B" w:rsidRDefault="00394D4B" w:rsidP="00D75FED">
      <w:r>
        <w:t xml:space="preserve">I have wanted to be a nurse since I was four years old and hold high regard for the nursing profession. I truly am </w:t>
      </w:r>
      <w:r w:rsidR="00524162">
        <w:t>so</w:t>
      </w:r>
      <w:r>
        <w:t xml:space="preserve"> proud to be </w:t>
      </w:r>
      <w:r w:rsidR="0078113E">
        <w:t xml:space="preserve">a </w:t>
      </w:r>
      <w:r>
        <w:t xml:space="preserve">nurse. I serve as a Magnet Champion on the Magnet Committee and had the </w:t>
      </w:r>
      <w:r>
        <w:lastRenderedPageBreak/>
        <w:t>privilege of attending this 2</w:t>
      </w:r>
      <w:r w:rsidRPr="00C62FFA">
        <w:rPr>
          <w:rFonts w:ascii="Calibri" w:eastAsia="Times New Roman" w:hAnsi="Calibri" w:cs="Calibri"/>
          <w:color w:val="000000"/>
          <w:shd w:val="clear" w:color="auto" w:fill="FFFFFF"/>
        </w:rPr>
        <w:t>0</w:t>
      </w:r>
      <w:r>
        <w:rPr>
          <w:rFonts w:ascii="Calibri" w:eastAsia="Times New Roman" w:hAnsi="Calibri" w:cs="Calibri"/>
          <w:color w:val="000000"/>
          <w:shd w:val="clear" w:color="auto" w:fill="FFFFFF"/>
        </w:rPr>
        <w:t xml:space="preserve">19 Magnet Conference with Dana Farber in Orland, Florida. It is an honor to </w:t>
      </w:r>
      <w:r w:rsidR="0078113E">
        <w:rPr>
          <w:rFonts w:ascii="Calibri" w:eastAsia="Times New Roman" w:hAnsi="Calibri" w:cs="Calibri"/>
          <w:color w:val="000000"/>
          <w:shd w:val="clear" w:color="auto" w:fill="FFFFFF"/>
        </w:rPr>
        <w:t>partake in</w:t>
      </w:r>
      <w:r>
        <w:rPr>
          <w:rFonts w:ascii="Calibri" w:eastAsia="Times New Roman" w:hAnsi="Calibri" w:cs="Calibri"/>
          <w:color w:val="000000"/>
          <w:shd w:val="clear" w:color="auto" w:fill="FFFFFF"/>
        </w:rPr>
        <w:t xml:space="preserve"> an organization that promotes and recognizes nursing excellence. </w:t>
      </w:r>
    </w:p>
    <w:p w14:paraId="6BA5EE08" w14:textId="2F018175" w:rsidR="00DD132F" w:rsidRDefault="00DD132F" w:rsidP="00D75FED">
      <w:r>
        <w:t xml:space="preserve">Additionally, </w:t>
      </w:r>
      <w:r w:rsidR="0027734E">
        <w:t>I am enrolled in the Doctor of Nursing Practice program at Simmons University</w:t>
      </w:r>
      <w:r>
        <w:t xml:space="preserve"> and have a 4.</w:t>
      </w:r>
      <w:r w:rsidRPr="00C62FFA">
        <w:rPr>
          <w:rFonts w:ascii="Calibri" w:eastAsia="Times New Roman" w:hAnsi="Calibri" w:cs="Calibri"/>
          <w:color w:val="000000"/>
          <w:shd w:val="clear" w:color="auto" w:fill="FFFFFF"/>
        </w:rPr>
        <w:t>0</w:t>
      </w:r>
      <w:r>
        <w:rPr>
          <w:rFonts w:ascii="Calibri" w:eastAsia="Times New Roman" w:hAnsi="Calibri" w:cs="Calibri"/>
          <w:color w:val="000000"/>
          <w:shd w:val="clear" w:color="auto" w:fill="FFFFFF"/>
        </w:rPr>
        <w:t xml:space="preserve"> GPA in my degree program</w:t>
      </w:r>
      <w:r w:rsidR="0027734E">
        <w:t>.</w:t>
      </w:r>
      <w:r>
        <w:t xml:space="preserve"> I </w:t>
      </w:r>
      <w:r w:rsidR="0027734E">
        <w:t xml:space="preserve">am </w:t>
      </w:r>
      <w:r w:rsidR="00394D4B">
        <w:t xml:space="preserve">highly </w:t>
      </w:r>
      <w:r w:rsidR="0027734E">
        <w:t xml:space="preserve">committed to scholarship and </w:t>
      </w:r>
      <w:r>
        <w:t xml:space="preserve">truly believe that nurses are lifelong learners. I have been a member of Sigma Theta Tau since induction during my undergraduate program. </w:t>
      </w:r>
    </w:p>
    <w:p w14:paraId="220E6038" w14:textId="381D2F54" w:rsidR="001A1469" w:rsidRDefault="00394D4B" w:rsidP="00D75FED">
      <w:r>
        <w:t xml:space="preserve">In addition to </w:t>
      </w:r>
      <w:r w:rsidR="005348DD">
        <w:t>being passionate about</w:t>
      </w:r>
      <w:r>
        <w:t xml:space="preserve"> my own scholarship, I am also passionate about mentoring, teaching and inspiring the future of our profession. </w:t>
      </w:r>
      <w:r w:rsidR="0027734E">
        <w:rPr>
          <w:rFonts w:ascii="Calibri" w:eastAsia="Times New Roman" w:hAnsi="Calibri" w:cs="Calibri"/>
          <w:color w:val="000000"/>
          <w:shd w:val="clear" w:color="auto" w:fill="FFFFFF"/>
        </w:rPr>
        <w:t xml:space="preserve">This past summer, I </w:t>
      </w:r>
      <w:r w:rsidR="00DD132F">
        <w:t>pursued a</w:t>
      </w:r>
      <w:r w:rsidR="0027734E">
        <w:t xml:space="preserve"> teaching position at </w:t>
      </w:r>
      <w:r w:rsidR="00DD132F">
        <w:t xml:space="preserve">the </w:t>
      </w:r>
      <w:r w:rsidR="0027734E">
        <w:t xml:space="preserve">University of Massachusetts Boston as a clinical and simulation lab instructor. </w:t>
      </w:r>
      <w:r w:rsidR="001A1469">
        <w:t>I</w:t>
      </w:r>
      <w:r w:rsidR="00CB4F0F">
        <w:t xml:space="preserve">t </w:t>
      </w:r>
      <w:r w:rsidR="00AA2977">
        <w:t>was</w:t>
      </w:r>
      <w:r w:rsidR="00CB4F0F">
        <w:t xml:space="preserve"> </w:t>
      </w:r>
      <w:r w:rsidR="00AA2977">
        <w:t>an honor</w:t>
      </w:r>
      <w:r w:rsidR="00CB4F0F">
        <w:t xml:space="preserve"> </w:t>
      </w:r>
      <w:r w:rsidR="00AA2977">
        <w:t xml:space="preserve">to </w:t>
      </w:r>
      <w:r w:rsidR="00CB4F0F">
        <w:t>watch</w:t>
      </w:r>
      <w:r w:rsidR="001A1469">
        <w:t xml:space="preserve"> my students grow</w:t>
      </w:r>
      <w:r w:rsidR="00AA2977">
        <w:t xml:space="preserve"> week to week, and to make</w:t>
      </w:r>
      <w:r w:rsidR="00CB4F0F">
        <w:t xml:space="preserve"> an impression during such a monumental time</w:t>
      </w:r>
      <w:r w:rsidR="00AA2977">
        <w:t xml:space="preserve"> in their careers. </w:t>
      </w:r>
    </w:p>
    <w:p w14:paraId="493EA018" w14:textId="586C7449" w:rsidR="0078113E" w:rsidRDefault="005348DD" w:rsidP="004103E8">
      <w:r>
        <w:t xml:space="preserve">Completing my DNP will open doors to all domains mentioned above. Attaining a terminal nursing degree will be a humbling accomplishment and speak to the excellence of our profession. I want to continue to grow as a clinician, but also pursue leadership and teaching opportunities to better our profession as a whole. While I can help patients as a nurse practitioner, </w:t>
      </w:r>
      <w:r w:rsidR="004103E8">
        <w:t xml:space="preserve">helping other nurses to grow and achieve will allow even more patients to be cared for. My ultimate goal is to balance clinical work with scholarship by working as an oncology nurse practitioner and </w:t>
      </w:r>
      <w:r w:rsidR="009A535A">
        <w:t xml:space="preserve">a </w:t>
      </w:r>
      <w:r w:rsidR="004103E8">
        <w:t>collegiate professor.</w:t>
      </w:r>
    </w:p>
    <w:p w14:paraId="084BC54C" w14:textId="1FCDDEDF" w:rsidR="0078113E" w:rsidRDefault="004103E8" w:rsidP="00D75FED">
      <w:r>
        <w:t xml:space="preserve">Should I be awarded this scholarship, I plan to give back to the Boston Chapter by serving on the committee. </w:t>
      </w:r>
      <w:r w:rsidR="009A535A">
        <w:t xml:space="preserve">It would be an honor to collaborate and work </w:t>
      </w:r>
      <w:r w:rsidR="00AA2977">
        <w:t xml:space="preserve">along </w:t>
      </w:r>
      <w:r w:rsidR="009A535A">
        <w:t xml:space="preserve">such astound leaders in our profession. I would be particularly interested in networking and learning from clinicians </w:t>
      </w:r>
      <w:r w:rsidR="00AA2977">
        <w:t>from</w:t>
      </w:r>
      <w:r w:rsidR="009A535A">
        <w:t xml:space="preserve"> other institutions. Additionally, </w:t>
      </w:r>
      <w:r>
        <w:t>I would be honored to present my DNP project</w:t>
      </w:r>
      <w:r w:rsidR="009A535A">
        <w:t xml:space="preserve"> to the chapter</w:t>
      </w:r>
      <w:r>
        <w:t>, which is focused on improving the management of sexual health concerns within the oncology population. Projects and ideas only make wave</w:t>
      </w:r>
      <w:r w:rsidR="009A535A">
        <w:t>s</w:t>
      </w:r>
      <w:r>
        <w:t xml:space="preserve"> through dissemination</w:t>
      </w:r>
      <w:r w:rsidR="001A1469">
        <w:t>. Presenting this project</w:t>
      </w:r>
      <w:r w:rsidR="009A535A">
        <w:t xml:space="preserve"> would be a </w:t>
      </w:r>
      <w:r w:rsidR="009F5571">
        <w:t xml:space="preserve">wonderful opportunity to </w:t>
      </w:r>
      <w:r w:rsidR="001A1469">
        <w:t xml:space="preserve">share what I have learned from my research, while also giving back </w:t>
      </w:r>
      <w:r w:rsidR="009F5571">
        <w:t>to th</w:t>
      </w:r>
      <w:r w:rsidR="001A1469">
        <w:t>e committee that</w:t>
      </w:r>
      <w:r w:rsidR="009F5571">
        <w:t xml:space="preserve"> helped me to achieve my DNP degree. </w:t>
      </w:r>
    </w:p>
    <w:p w14:paraId="41A11F8B" w14:textId="3B9B9DE6" w:rsidR="005845A0" w:rsidRDefault="0003459D" w:rsidP="00446F77">
      <w:r>
        <w:t>I look forward to discussing my application with you</w:t>
      </w:r>
      <w:r w:rsidR="00E47C4D">
        <w:t xml:space="preserve">. </w:t>
      </w:r>
      <w:sdt>
        <w:sdtPr>
          <w:alias w:val="Enter letter body:"/>
          <w:tag w:val="Enter letter body:"/>
          <w:id w:val="463852262"/>
          <w:placeholder>
            <w:docPart w:val="077FC019D10AE7469CF20ADE50D0D22E"/>
          </w:placeholder>
          <w:temporary/>
          <w:showingPlcHdr/>
          <w15:appearance w15:val="hidden"/>
        </w:sdtPr>
        <w:sdtEndPr/>
        <w:sdtContent>
          <w:r w:rsidR="00736189">
            <w:t>I have enclosed my resume for your review, and I look forward to hearing from you.</w:t>
          </w:r>
        </w:sdtContent>
      </w:sdt>
    </w:p>
    <w:p w14:paraId="5D43F2FB" w14:textId="77777777" w:rsidR="007F0048" w:rsidRDefault="00386BA6" w:rsidP="007A42F3">
      <w:pPr>
        <w:pStyle w:val="Closing"/>
        <w:spacing w:after="0" w:line="240" w:lineRule="auto"/>
      </w:pPr>
      <w:sdt>
        <w:sdtPr>
          <w:alias w:val="Sincerely:"/>
          <w:tag w:val="Sincerely:"/>
          <w:id w:val="24931493"/>
          <w:placeholder>
            <w:docPart w:val="6516B2C72765DD44A6B90140AE33AC8E"/>
          </w:placeholder>
          <w:temporary/>
          <w:showingPlcHdr/>
          <w15:appearance w15:val="hidden"/>
        </w:sdtPr>
        <w:sdtEndPr/>
        <w:sdtContent>
          <w:r w:rsidR="00E47C4D">
            <w:t>Sincerely</w:t>
          </w:r>
        </w:sdtContent>
      </w:sdt>
      <w:r w:rsidR="00736189">
        <w:t>,</w:t>
      </w:r>
      <w:bookmarkStart w:id="0" w:name="_GoBack"/>
      <w:bookmarkEnd w:id="0"/>
    </w:p>
    <w:sdt>
      <w:sdtPr>
        <w:alias w:val="Your name:"/>
        <w:tag w:val="Your name:"/>
        <w:id w:val="-960962107"/>
        <w:placeholder>
          <w:docPart w:val="A7F3B1176582B241BFAB1B58D1882E3C"/>
        </w:placeholder>
        <w:dataBinding w:prefixMappings="xmlns:ns0='http://schemas.openxmlformats.org/officeDocument/2006/extended-properties' " w:xpath="/ns0:Properties[1]/ns0:Company[1]" w:storeItemID="{6668398D-A668-4E3E-A5EB-62B293D839F1}"/>
        <w15:appearance w15:val="hidden"/>
        <w:text/>
      </w:sdtPr>
      <w:sdtEndPr/>
      <w:sdtContent>
        <w:p w14:paraId="12CD7F12" w14:textId="6BA68474" w:rsidR="00460182" w:rsidRPr="0003459D" w:rsidRDefault="00C62FFA" w:rsidP="007A42F3">
          <w:pPr>
            <w:pStyle w:val="Signature"/>
            <w:spacing w:before="0" w:after="0" w:line="240" w:lineRule="auto"/>
            <w:rPr>
              <w:b/>
            </w:rPr>
          </w:pPr>
          <w:r>
            <w:t>Brittany Hill</w:t>
          </w:r>
        </w:p>
      </w:sdtContent>
    </w:sdt>
    <w:sectPr w:rsidR="00460182" w:rsidRPr="0003459D">
      <w:footerReference w:type="default" r:id="rId9"/>
      <w:headerReference w:type="first" r:id="rId10"/>
      <w:footerReference w:type="first" r:id="rId1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5E6242" w14:textId="77777777" w:rsidR="00386BA6" w:rsidRDefault="00386BA6">
      <w:pPr>
        <w:spacing w:after="0" w:line="240" w:lineRule="auto"/>
      </w:pPr>
      <w:r>
        <w:separator/>
      </w:r>
    </w:p>
  </w:endnote>
  <w:endnote w:type="continuationSeparator" w:id="0">
    <w:p w14:paraId="27444160" w14:textId="77777777" w:rsidR="00386BA6" w:rsidRDefault="00386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5381925"/>
      <w:docPartObj>
        <w:docPartGallery w:val="Page Numbers (Bottom of Page)"/>
        <w:docPartUnique/>
      </w:docPartObj>
    </w:sdtPr>
    <w:sdtEndPr>
      <w:rPr>
        <w:noProof/>
      </w:rPr>
    </w:sdtEndPr>
    <w:sdtContent>
      <w:p w14:paraId="13E0AE80" w14:textId="77777777" w:rsidR="007F0048" w:rsidRDefault="00E47C4D">
        <w:pPr>
          <w:pStyle w:val="Footer"/>
        </w:pPr>
        <w:r>
          <w:fldChar w:fldCharType="begin"/>
        </w:r>
        <w:r>
          <w:instrText xml:space="preserve"> PAGE   \* MERGEFORMAT </w:instrText>
        </w:r>
        <w:r>
          <w:fldChar w:fldCharType="separate"/>
        </w:r>
        <w:r w:rsidR="007A42F3">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DFC51" w14:textId="77777777" w:rsidR="00286D2D" w:rsidRDefault="007A42F3" w:rsidP="00BA21C7">
    <w:pPr>
      <w:pStyle w:val="Footer"/>
      <w:shd w:val="clear" w:color="auto" w:fill="BFBFBF" w:themeFill="background1" w:themeFillShade="BF"/>
    </w:pPr>
    <w:r>
      <w:t>For BONS Board use only:</w:t>
    </w:r>
  </w:p>
  <w:p w14:paraId="7615782E" w14:textId="77777777" w:rsidR="007A42F3" w:rsidRDefault="007A42F3" w:rsidP="00BA21C7">
    <w:pPr>
      <w:pStyle w:val="Footer"/>
      <w:shd w:val="clear" w:color="auto" w:fill="BFBFBF" w:themeFill="background1" w:themeFillShade="BF"/>
    </w:pPr>
    <w:r>
      <w:t>Voting date:</w:t>
    </w:r>
  </w:p>
  <w:p w14:paraId="30B064DD" w14:textId="77777777" w:rsidR="007A42F3" w:rsidRDefault="007A42F3" w:rsidP="00BA21C7">
    <w:pPr>
      <w:pStyle w:val="Footer"/>
      <w:shd w:val="clear" w:color="auto" w:fill="BFBFBF" w:themeFill="background1" w:themeFillShade="BF"/>
    </w:pPr>
    <w:r>
      <w:t xml:space="preserve">Total amount granted: </w:t>
    </w:r>
  </w:p>
  <w:p w14:paraId="7A1A3857" w14:textId="77777777" w:rsidR="007A42F3" w:rsidRDefault="007A42F3" w:rsidP="00BA21C7">
    <w:pPr>
      <w:pStyle w:val="Footer"/>
      <w:shd w:val="clear" w:color="auto" w:fill="BFBFBF" w:themeFill="background1" w:themeFillShade="BF"/>
    </w:pPr>
    <w:r>
      <w:t>Dates for Program Committee involvement: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D1A774" w14:textId="77777777" w:rsidR="00386BA6" w:rsidRDefault="00386BA6">
      <w:pPr>
        <w:spacing w:after="0" w:line="240" w:lineRule="auto"/>
      </w:pPr>
      <w:r>
        <w:separator/>
      </w:r>
    </w:p>
  </w:footnote>
  <w:footnote w:type="continuationSeparator" w:id="0">
    <w:p w14:paraId="5B6AC6D4" w14:textId="77777777" w:rsidR="00386BA6" w:rsidRDefault="00386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1125C" w14:textId="77777777" w:rsidR="00286D2D" w:rsidRDefault="00BA21C7" w:rsidP="00BA21C7">
    <w:pPr>
      <w:pStyle w:val="Header"/>
      <w:shd w:val="clear" w:color="auto" w:fill="BFBFBF" w:themeFill="background1" w:themeFillShade="BF"/>
    </w:pPr>
    <w:r w:rsidRPr="00BA21C7">
      <w:rPr>
        <w:noProof/>
      </w:rPr>
      <w:drawing>
        <wp:inline distT="0" distB="0" distL="0" distR="0" wp14:anchorId="1BDCC270" wp14:editId="7F1C0F30">
          <wp:extent cx="2810267" cy="916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861899" cy="93378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30DD6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F1ECB9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2C68A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3D64B0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A9E742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556EF5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FAC72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34EF37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724AE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D4CA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91C1202"/>
    <w:multiLevelType w:val="hybridMultilevel"/>
    <w:tmpl w:val="30ACB44A"/>
    <w:lvl w:ilvl="0" w:tplc="314483BE">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FA56FF"/>
    <w:multiLevelType w:val="hybridMultilevel"/>
    <w:tmpl w:val="8ED85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699"/>
    <w:rsid w:val="0003459D"/>
    <w:rsid w:val="00075F0B"/>
    <w:rsid w:val="000E322B"/>
    <w:rsid w:val="000F59F3"/>
    <w:rsid w:val="001528C2"/>
    <w:rsid w:val="00194B99"/>
    <w:rsid w:val="001A1469"/>
    <w:rsid w:val="001F672F"/>
    <w:rsid w:val="00274F84"/>
    <w:rsid w:val="0027734E"/>
    <w:rsid w:val="0028587C"/>
    <w:rsid w:val="00286D2D"/>
    <w:rsid w:val="00343A3B"/>
    <w:rsid w:val="0037164E"/>
    <w:rsid w:val="00386BA6"/>
    <w:rsid w:val="00394D4B"/>
    <w:rsid w:val="003F7B23"/>
    <w:rsid w:val="004103E8"/>
    <w:rsid w:val="00446F77"/>
    <w:rsid w:val="00460182"/>
    <w:rsid w:val="00524162"/>
    <w:rsid w:val="005348DD"/>
    <w:rsid w:val="005460F2"/>
    <w:rsid w:val="005845A0"/>
    <w:rsid w:val="00593CD6"/>
    <w:rsid w:val="005C6DFD"/>
    <w:rsid w:val="005E723D"/>
    <w:rsid w:val="006008C7"/>
    <w:rsid w:val="0067623A"/>
    <w:rsid w:val="006C5715"/>
    <w:rsid w:val="00736189"/>
    <w:rsid w:val="0078113E"/>
    <w:rsid w:val="007A42F3"/>
    <w:rsid w:val="007F0048"/>
    <w:rsid w:val="00857A2A"/>
    <w:rsid w:val="008D21DE"/>
    <w:rsid w:val="008E3005"/>
    <w:rsid w:val="009352E7"/>
    <w:rsid w:val="00944D42"/>
    <w:rsid w:val="009855E2"/>
    <w:rsid w:val="009875E6"/>
    <w:rsid w:val="009A133C"/>
    <w:rsid w:val="009A535A"/>
    <w:rsid w:val="009B0E6C"/>
    <w:rsid w:val="009F5571"/>
    <w:rsid w:val="00A21CEB"/>
    <w:rsid w:val="00A2648A"/>
    <w:rsid w:val="00A5089A"/>
    <w:rsid w:val="00AA2977"/>
    <w:rsid w:val="00B66AA1"/>
    <w:rsid w:val="00BA21C7"/>
    <w:rsid w:val="00C62FFA"/>
    <w:rsid w:val="00C662B5"/>
    <w:rsid w:val="00CB4F0F"/>
    <w:rsid w:val="00D75FED"/>
    <w:rsid w:val="00DD132F"/>
    <w:rsid w:val="00E47C4D"/>
    <w:rsid w:val="00F07699"/>
    <w:rsid w:val="00FA7AA9"/>
    <w:rsid w:val="00FF3A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B9FD5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D0D0D" w:themeColor="text1" w:themeTint="F2"/>
        <w:sz w:val="22"/>
        <w:szCs w:val="22"/>
        <w:lang w:val="en-US"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uiPriority="6" w:qFormat="1"/>
    <w:lsdException w:name="Signature" w:semiHidden="1" w:unhideWhenUsed="1" w:qFormat="1"/>
    <w:lsdException w:name="Default Paragraph Font" w:semiHidden="1" w:uiPriority="1" w:unhideWhenUsed="1"/>
    <w:lsdException w:name="Body Text" w:semiHidden="1" w:uiPriority="2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uiPriority="4"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75F0B"/>
  </w:style>
  <w:style w:type="paragraph" w:styleId="Heading1">
    <w:name w:val="heading 1"/>
    <w:basedOn w:val="Normal"/>
    <w:next w:val="Normal"/>
    <w:link w:val="Heading1Char"/>
    <w:uiPriority w:val="9"/>
    <w:qFormat/>
    <w:rsid w:val="009352E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352E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9352E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352E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link w:val="Heading9Char"/>
    <w:uiPriority w:val="9"/>
    <w:semiHidden/>
    <w:unhideWhenUsed/>
    <w:qFormat/>
    <w:rsid w:val="009352E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52E7"/>
    <w:rPr>
      <w:color w:val="595959" w:themeColor="text1" w:themeTint="A6"/>
    </w:rPr>
  </w:style>
  <w:style w:type="paragraph" w:customStyle="1" w:styleId="ContactInfo">
    <w:name w:val="Contact Info"/>
    <w:basedOn w:val="Normal"/>
    <w:link w:val="ContactInfoChar"/>
    <w:uiPriority w:val="2"/>
    <w:qFormat/>
    <w:pPr>
      <w:spacing w:after="0"/>
    </w:p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ntactInfoChar">
    <w:name w:val="Contact Info Char"/>
    <w:basedOn w:val="DefaultParagraphFont"/>
    <w:link w:val="ContactInfo"/>
    <w:uiPriority w:val="2"/>
    <w:rPr>
      <w:color w:val="0D0D0D" w:themeColor="text1" w:themeTint="F2"/>
    </w:rPr>
  </w:style>
  <w:style w:type="paragraph" w:styleId="Date">
    <w:name w:val="Date"/>
    <w:basedOn w:val="Normal"/>
    <w:next w:val="Name"/>
    <w:link w:val="DateChar"/>
    <w:uiPriority w:val="3"/>
    <w:unhideWhenUsed/>
    <w:qFormat/>
    <w:pPr>
      <w:spacing w:before="240" w:after="480"/>
      <w:contextualSpacing/>
    </w:pPr>
  </w:style>
  <w:style w:type="character" w:customStyle="1" w:styleId="DateChar">
    <w:name w:val="Date Char"/>
    <w:basedOn w:val="DefaultParagraphFont"/>
    <w:link w:val="Date"/>
    <w:uiPriority w:val="3"/>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Strong">
    <w:name w:val="Strong"/>
    <w:basedOn w:val="DefaultParagraphFont"/>
    <w:uiPriority w:val="5"/>
    <w:qFormat/>
    <w:rPr>
      <w:b/>
      <w:bCs/>
    </w:rPr>
  </w:style>
  <w:style w:type="paragraph" w:styleId="Closing">
    <w:name w:val="Closing"/>
    <w:basedOn w:val="Normal"/>
    <w:link w:val="ClosingChar"/>
    <w:uiPriority w:val="7"/>
    <w:qFormat/>
    <w:pPr>
      <w:contextualSpacing/>
    </w:pPr>
  </w:style>
  <w:style w:type="character" w:customStyle="1" w:styleId="ClosingChar">
    <w:name w:val="Closing Char"/>
    <w:basedOn w:val="DefaultParagraphFont"/>
    <w:link w:val="Closing"/>
    <w:uiPriority w:val="7"/>
  </w:style>
  <w:style w:type="character" w:styleId="CommentReference">
    <w:name w:val="annotation reference"/>
    <w:basedOn w:val="DefaultParagraphFont"/>
    <w:uiPriority w:val="99"/>
    <w:semiHidden/>
    <w:unhideWhenUsed/>
    <w:rPr>
      <w:sz w:val="16"/>
      <w:szCs w:val="16"/>
    </w:rPr>
  </w:style>
  <w:style w:type="paragraph" w:customStyle="1" w:styleId="Name">
    <w:name w:val="Name"/>
    <w:basedOn w:val="Normal"/>
    <w:next w:val="ContactInfo"/>
    <w:link w:val="NameChar"/>
    <w:uiPriority w:val="1"/>
    <w:qFormat/>
    <w:pPr>
      <w:spacing w:after="80" w:line="240" w:lineRule="auto"/>
    </w:pPr>
    <w:rPr>
      <w:b/>
      <w:sz w:val="28"/>
    </w:rPr>
  </w:style>
  <w:style w:type="character" w:customStyle="1" w:styleId="NameChar">
    <w:name w:val="Name Char"/>
    <w:basedOn w:val="DefaultParagraphFont"/>
    <w:link w:val="Name"/>
    <w:uiPriority w:val="1"/>
    <w:rPr>
      <w:b/>
      <w:sz w:val="28"/>
    </w:rPr>
  </w:style>
  <w:style w:type="paragraph" w:styleId="CommentText">
    <w:name w:val="annotation text"/>
    <w:basedOn w:val="Normal"/>
    <w:link w:val="CommentTextChar"/>
    <w:uiPriority w:val="99"/>
    <w:semiHidden/>
    <w:unhideWhenUsed/>
    <w:pPr>
      <w:spacing w:after="160" w:line="240" w:lineRule="auto"/>
    </w:pPr>
    <w:rPr>
      <w:color w:val="auto"/>
      <w:sz w:val="20"/>
      <w:szCs w:val="20"/>
    </w:rPr>
  </w:style>
  <w:style w:type="character" w:customStyle="1" w:styleId="CommentTextChar">
    <w:name w:val="Comment Text Char"/>
    <w:basedOn w:val="DefaultParagraphFont"/>
    <w:link w:val="CommentText"/>
    <w:uiPriority w:val="99"/>
    <w:semiHidden/>
    <w:rPr>
      <w:color w:val="auto"/>
      <w:sz w:val="20"/>
      <w:szCs w:val="20"/>
    </w:rPr>
  </w:style>
  <w:style w:type="paragraph" w:styleId="Signature">
    <w:name w:val="Signature"/>
    <w:basedOn w:val="Normal"/>
    <w:next w:val="Normal"/>
    <w:link w:val="SignatureChar"/>
    <w:uiPriority w:val="7"/>
    <w:unhideWhenUsed/>
    <w:qFormat/>
    <w:pPr>
      <w:spacing w:before="600" w:after="360"/>
      <w:contextualSpacing/>
    </w:pPr>
  </w:style>
  <w:style w:type="character" w:customStyle="1" w:styleId="SignatureChar">
    <w:name w:val="Signature Char"/>
    <w:basedOn w:val="DefaultParagraphFont"/>
    <w:link w:val="Signature"/>
    <w:uiPriority w:val="7"/>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semiHidden/>
    <w:unhideWhenUsed/>
    <w:pPr>
      <w:spacing w:after="0" w:line="240" w:lineRule="auto"/>
      <w:contextualSpacing/>
    </w:pPr>
    <w:rPr>
      <w:rFonts w:asciiTheme="majorHAnsi" w:eastAsiaTheme="majorEastAsia" w:hAnsiTheme="majorHAnsi" w:cstheme="majorBidi"/>
      <w:color w:val="auto"/>
      <w:kern w:val="28"/>
      <w:sz w:val="5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olor w:val="auto"/>
      <w:kern w:val="28"/>
      <w:sz w:val="56"/>
      <w:szCs w:val="56"/>
    </w:rPr>
  </w:style>
  <w:style w:type="paragraph" w:styleId="Subtitle">
    <w:name w:val="Subtitle"/>
    <w:basedOn w:val="Normal"/>
    <w:next w:val="Normal"/>
    <w:link w:val="SubtitleChar"/>
    <w:uiPriority w:val="11"/>
    <w:semiHidden/>
    <w:unhideWhenUsed/>
    <w:pPr>
      <w:numPr>
        <w:ilvl w:val="1"/>
      </w:numPr>
      <w:spacing w:after="160"/>
    </w:pPr>
    <w:rPr>
      <w:rFonts w:eastAsiaTheme="minorEastAsia"/>
      <w:color w:val="5A5A5A" w:themeColor="text1" w:themeTint="A5"/>
    </w:rPr>
  </w:style>
  <w:style w:type="character" w:customStyle="1" w:styleId="SubtitleChar">
    <w:name w:val="Subtitle Char"/>
    <w:basedOn w:val="DefaultParagraphFont"/>
    <w:link w:val="Subtitle"/>
    <w:uiPriority w:val="11"/>
    <w:semiHidden/>
    <w:rPr>
      <w:rFonts w:eastAsiaTheme="minorEastAsia"/>
      <w:color w:val="5A5A5A" w:themeColor="text1" w:themeTint="A5"/>
    </w:rPr>
  </w:style>
  <w:style w:type="paragraph" w:customStyle="1" w:styleId="ContactNumbers">
    <w:name w:val="Contact Numbers"/>
    <w:basedOn w:val="Normal"/>
    <w:uiPriority w:val="2"/>
    <w:qFormat/>
    <w:pPr>
      <w:spacing w:before="240" w:after="0"/>
      <w:contextualSpacing/>
    </w:pPr>
  </w:style>
  <w:style w:type="paragraph" w:styleId="Salutation">
    <w:name w:val="Salutation"/>
    <w:basedOn w:val="Normal"/>
    <w:next w:val="Normal"/>
    <w:link w:val="SalutationChar"/>
    <w:uiPriority w:val="4"/>
    <w:qFormat/>
    <w:pPr>
      <w:spacing w:before="240" w:after="80"/>
    </w:pPr>
  </w:style>
  <w:style w:type="character" w:customStyle="1" w:styleId="SalutationChar">
    <w:name w:val="Salutation Char"/>
    <w:basedOn w:val="DefaultParagraphFont"/>
    <w:link w:val="Salutation"/>
    <w:uiPriority w:val="4"/>
  </w:style>
  <w:style w:type="paragraph" w:styleId="ListBullet">
    <w:name w:val="List Bullet"/>
    <w:basedOn w:val="Normal"/>
    <w:uiPriority w:val="6"/>
    <w:qFormat/>
    <w:pPr>
      <w:numPr>
        <w:numId w:val="12"/>
      </w:numPr>
    </w:pPr>
    <w:rPr>
      <w:b/>
    </w:rPr>
  </w:style>
  <w:style w:type="character" w:customStyle="1" w:styleId="Heading1Char">
    <w:name w:val="Heading 1 Char"/>
    <w:basedOn w:val="DefaultParagraphFont"/>
    <w:link w:val="Heading1"/>
    <w:uiPriority w:val="9"/>
    <w:rsid w:val="009352E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9352E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9352E7"/>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9352E7"/>
    <w:rPr>
      <w:rFonts w:asciiTheme="majorHAnsi" w:eastAsiaTheme="majorEastAsia" w:hAnsiTheme="majorHAnsi" w:cstheme="majorBidi"/>
      <w:color w:val="365F91" w:themeColor="accent1" w:themeShade="BF"/>
    </w:rPr>
  </w:style>
  <w:style w:type="character" w:customStyle="1" w:styleId="Heading9Char">
    <w:name w:val="Heading 9 Char"/>
    <w:basedOn w:val="DefaultParagraphFont"/>
    <w:link w:val="Heading9"/>
    <w:uiPriority w:val="9"/>
    <w:semiHidden/>
    <w:rsid w:val="009352E7"/>
    <w:rPr>
      <w:rFonts w:asciiTheme="majorHAnsi" w:eastAsiaTheme="majorEastAsia" w:hAnsiTheme="majorHAnsi" w:cstheme="majorBidi"/>
      <w:i/>
      <w:iCs/>
      <w:color w:val="272727" w:themeColor="text1" w:themeTint="D8"/>
      <w:sz w:val="21"/>
      <w:szCs w:val="21"/>
    </w:rPr>
  </w:style>
  <w:style w:type="character" w:styleId="IntenseEmphasis">
    <w:name w:val="Intense Emphasis"/>
    <w:basedOn w:val="DefaultParagraphFont"/>
    <w:uiPriority w:val="21"/>
    <w:semiHidden/>
    <w:unhideWhenUsed/>
    <w:rsid w:val="009352E7"/>
    <w:rPr>
      <w:i/>
      <w:iCs/>
      <w:color w:val="365F91" w:themeColor="accent1" w:themeShade="BF"/>
    </w:rPr>
  </w:style>
  <w:style w:type="paragraph" w:styleId="IntenseQuote">
    <w:name w:val="Intense Quote"/>
    <w:basedOn w:val="Normal"/>
    <w:next w:val="Normal"/>
    <w:link w:val="IntenseQuoteChar"/>
    <w:uiPriority w:val="30"/>
    <w:semiHidden/>
    <w:unhideWhenUsed/>
    <w:rsid w:val="009352E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9352E7"/>
    <w:rPr>
      <w:i/>
      <w:iCs/>
      <w:color w:val="365F91" w:themeColor="accent1" w:themeShade="BF"/>
    </w:rPr>
  </w:style>
  <w:style w:type="character" w:styleId="IntenseReference">
    <w:name w:val="Intense Reference"/>
    <w:basedOn w:val="DefaultParagraphFont"/>
    <w:uiPriority w:val="32"/>
    <w:semiHidden/>
    <w:unhideWhenUsed/>
    <w:rsid w:val="009352E7"/>
    <w:rPr>
      <w:b/>
      <w:bCs/>
      <w:caps w:val="0"/>
      <w:smallCaps/>
      <w:color w:val="365F91" w:themeColor="accent1" w:themeShade="BF"/>
      <w:spacing w:val="5"/>
    </w:rPr>
  </w:style>
  <w:style w:type="paragraph" w:styleId="BlockText">
    <w:name w:val="Block Text"/>
    <w:basedOn w:val="Normal"/>
    <w:uiPriority w:val="99"/>
    <w:semiHidden/>
    <w:unhideWhenUsed/>
    <w:rsid w:val="009352E7"/>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rFonts w:eastAsiaTheme="minorEastAsia"/>
      <w:i/>
      <w:iCs/>
      <w:color w:val="365F91" w:themeColor="accent1" w:themeShade="BF"/>
    </w:rPr>
  </w:style>
  <w:style w:type="character" w:customStyle="1" w:styleId="UnresolvedMention1">
    <w:name w:val="Unresolved Mention1"/>
    <w:basedOn w:val="DefaultParagraphFont"/>
    <w:uiPriority w:val="99"/>
    <w:semiHidden/>
    <w:unhideWhenUsed/>
    <w:rsid w:val="009352E7"/>
    <w:rPr>
      <w:color w:val="595959" w:themeColor="text1" w:themeTint="A6"/>
      <w:shd w:val="clear" w:color="auto" w:fill="E6E6E6"/>
    </w:rPr>
  </w:style>
  <w:style w:type="character" w:styleId="Hyperlink">
    <w:name w:val="Hyperlink"/>
    <w:basedOn w:val="DefaultParagraphFont"/>
    <w:uiPriority w:val="99"/>
    <w:unhideWhenUsed/>
    <w:rsid w:val="007A42F3"/>
    <w:rPr>
      <w:color w:val="0000FF" w:themeColor="hyperlink"/>
      <w:u w:val="single"/>
    </w:rPr>
  </w:style>
  <w:style w:type="character" w:styleId="FollowedHyperlink">
    <w:name w:val="FollowedHyperlink"/>
    <w:basedOn w:val="DefaultParagraphFont"/>
    <w:uiPriority w:val="99"/>
    <w:semiHidden/>
    <w:unhideWhenUsed/>
    <w:rsid w:val="007A42F3"/>
    <w:rPr>
      <w:color w:val="800080" w:themeColor="followedHyperlink"/>
      <w:u w:val="single"/>
    </w:rPr>
  </w:style>
  <w:style w:type="character" w:styleId="UnresolvedMention">
    <w:name w:val="Unresolved Mention"/>
    <w:basedOn w:val="DefaultParagraphFont"/>
    <w:uiPriority w:val="99"/>
    <w:rsid w:val="000E32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08608">
      <w:bodyDiv w:val="1"/>
      <w:marLeft w:val="0"/>
      <w:marRight w:val="0"/>
      <w:marTop w:val="0"/>
      <w:marBottom w:val="0"/>
      <w:divBdr>
        <w:top w:val="none" w:sz="0" w:space="0" w:color="auto"/>
        <w:left w:val="none" w:sz="0" w:space="0" w:color="auto"/>
        <w:bottom w:val="none" w:sz="0" w:space="0" w:color="auto"/>
        <w:right w:val="none" w:sz="0" w:space="0" w:color="auto"/>
      </w:divBdr>
    </w:div>
    <w:div w:id="185951301">
      <w:bodyDiv w:val="1"/>
      <w:marLeft w:val="0"/>
      <w:marRight w:val="0"/>
      <w:marTop w:val="0"/>
      <w:marBottom w:val="0"/>
      <w:divBdr>
        <w:top w:val="none" w:sz="0" w:space="0" w:color="auto"/>
        <w:left w:val="none" w:sz="0" w:space="0" w:color="auto"/>
        <w:bottom w:val="none" w:sz="0" w:space="0" w:color="auto"/>
        <w:right w:val="none" w:sz="0" w:space="0" w:color="auto"/>
      </w:divBdr>
    </w:div>
    <w:div w:id="1767267175">
      <w:bodyDiv w:val="1"/>
      <w:marLeft w:val="0"/>
      <w:marRight w:val="0"/>
      <w:marTop w:val="0"/>
      <w:marBottom w:val="0"/>
      <w:divBdr>
        <w:top w:val="none" w:sz="0" w:space="0" w:color="auto"/>
        <w:left w:val="none" w:sz="0" w:space="0" w:color="auto"/>
        <w:bottom w:val="none" w:sz="0" w:space="0" w:color="auto"/>
        <w:right w:val="none" w:sz="0" w:space="0" w:color="auto"/>
      </w:divBdr>
    </w:div>
    <w:div w:id="206394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ONSSocialMedia@gmail.com"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icholassze/Library/Containers/com.microsoft.Word/Data/Library/Caches/1033/TM10002127/Cover%20letter%20in%20response%20to%20a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07638ADBB93404DA8F11F58CD535CB1"/>
        <w:category>
          <w:name w:val="General"/>
          <w:gallery w:val="placeholder"/>
        </w:category>
        <w:types>
          <w:type w:val="bbPlcHdr"/>
        </w:types>
        <w:behaviors>
          <w:behavior w:val="content"/>
        </w:behaviors>
        <w:guid w:val="{9B9E2901-DD8B-FF4F-A837-A8EC4F717400}"/>
      </w:docPartPr>
      <w:docPartBody>
        <w:p w:rsidR="007E3BFC" w:rsidRDefault="0050550A">
          <w:pPr>
            <w:pStyle w:val="707638ADBB93404DA8F11F58CD535CB1"/>
          </w:pPr>
          <w:r>
            <w:t>Your Name</w:t>
          </w:r>
        </w:p>
      </w:docPartBody>
    </w:docPart>
    <w:docPart>
      <w:docPartPr>
        <w:name w:val="9E408D23E1672047A02481051AE3AC8A"/>
        <w:category>
          <w:name w:val="General"/>
          <w:gallery w:val="placeholder"/>
        </w:category>
        <w:types>
          <w:type w:val="bbPlcHdr"/>
        </w:types>
        <w:behaviors>
          <w:behavior w:val="content"/>
        </w:behaviors>
        <w:guid w:val="{D6EDEE42-0F1A-5245-A231-5B2EB12980B6}"/>
      </w:docPartPr>
      <w:docPartBody>
        <w:p w:rsidR="007E3BFC" w:rsidRDefault="0050550A">
          <w:pPr>
            <w:pStyle w:val="9E408D23E1672047A02481051AE3AC8A"/>
          </w:pPr>
          <w:r>
            <w:t>Recipient Name</w:t>
          </w:r>
        </w:p>
      </w:docPartBody>
    </w:docPart>
    <w:docPart>
      <w:docPartPr>
        <w:name w:val="8FE1D11215E287458B1632D7F646485E"/>
        <w:category>
          <w:name w:val="General"/>
          <w:gallery w:val="placeholder"/>
        </w:category>
        <w:types>
          <w:type w:val="bbPlcHdr"/>
        </w:types>
        <w:behaviors>
          <w:behavior w:val="content"/>
        </w:behaviors>
        <w:guid w:val="{7E7268FE-9863-B04A-8F13-466236C3989D}"/>
      </w:docPartPr>
      <w:docPartBody>
        <w:p w:rsidR="007E3BFC" w:rsidRDefault="0050550A">
          <w:pPr>
            <w:pStyle w:val="8FE1D11215E287458B1632D7F646485E"/>
          </w:pPr>
          <w:r>
            <w:t>Dear</w:t>
          </w:r>
        </w:p>
      </w:docPartBody>
    </w:docPart>
    <w:docPart>
      <w:docPartPr>
        <w:name w:val="B8F372385511B246B2790964DB85EA1E"/>
        <w:category>
          <w:name w:val="General"/>
          <w:gallery w:val="placeholder"/>
        </w:category>
        <w:types>
          <w:type w:val="bbPlcHdr"/>
        </w:types>
        <w:behaviors>
          <w:behavior w:val="content"/>
        </w:behaviors>
        <w:guid w:val="{1BEA8D08-B6AD-8948-8A55-95C74BCB8A29}"/>
      </w:docPartPr>
      <w:docPartBody>
        <w:p w:rsidR="007E3BFC" w:rsidRDefault="0050550A">
          <w:pPr>
            <w:pStyle w:val="B8F372385511B246B2790964DB85EA1E"/>
          </w:pPr>
          <w:r>
            <w:rPr>
              <w:rStyle w:val="Strong"/>
            </w:rPr>
            <w:t>Recipient Name</w:t>
          </w:r>
        </w:p>
      </w:docPartBody>
    </w:docPart>
    <w:docPart>
      <w:docPartPr>
        <w:name w:val="077FC019D10AE7469CF20ADE50D0D22E"/>
        <w:category>
          <w:name w:val="General"/>
          <w:gallery w:val="placeholder"/>
        </w:category>
        <w:types>
          <w:type w:val="bbPlcHdr"/>
        </w:types>
        <w:behaviors>
          <w:behavior w:val="content"/>
        </w:behaviors>
        <w:guid w:val="{E151F99B-A288-E446-AA1A-06F502E858AD}"/>
      </w:docPartPr>
      <w:docPartBody>
        <w:p w:rsidR="007E3BFC" w:rsidRDefault="0050550A">
          <w:pPr>
            <w:pStyle w:val="077FC019D10AE7469CF20ADE50D0D22E"/>
          </w:pPr>
          <w:r>
            <w:t>I have enclosed my resume for your review, and I look forward to hearing from you.</w:t>
          </w:r>
        </w:p>
      </w:docPartBody>
    </w:docPart>
    <w:docPart>
      <w:docPartPr>
        <w:name w:val="6516B2C72765DD44A6B90140AE33AC8E"/>
        <w:category>
          <w:name w:val="General"/>
          <w:gallery w:val="placeholder"/>
        </w:category>
        <w:types>
          <w:type w:val="bbPlcHdr"/>
        </w:types>
        <w:behaviors>
          <w:behavior w:val="content"/>
        </w:behaviors>
        <w:guid w:val="{8D58D989-1CCC-8446-8742-B0B7B6C3458B}"/>
      </w:docPartPr>
      <w:docPartBody>
        <w:p w:rsidR="007E3BFC" w:rsidRDefault="0050550A">
          <w:pPr>
            <w:pStyle w:val="6516B2C72765DD44A6B90140AE33AC8E"/>
          </w:pPr>
          <w:r>
            <w:t>Sincerely</w:t>
          </w:r>
        </w:p>
      </w:docPartBody>
    </w:docPart>
    <w:docPart>
      <w:docPartPr>
        <w:name w:val="A7F3B1176582B241BFAB1B58D1882E3C"/>
        <w:category>
          <w:name w:val="General"/>
          <w:gallery w:val="placeholder"/>
        </w:category>
        <w:types>
          <w:type w:val="bbPlcHdr"/>
        </w:types>
        <w:behaviors>
          <w:behavior w:val="content"/>
        </w:behaviors>
        <w:guid w:val="{8E6B5472-DB43-CC4E-A666-B831D7BA7686}"/>
      </w:docPartPr>
      <w:docPartBody>
        <w:p w:rsidR="007E3BFC" w:rsidRDefault="0050550A">
          <w:pPr>
            <w:pStyle w:val="A7F3B1176582B241BFAB1B58D1882E3C"/>
          </w:pPr>
          <w: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50A"/>
    <w:rsid w:val="00005575"/>
    <w:rsid w:val="0029645A"/>
    <w:rsid w:val="0050550A"/>
    <w:rsid w:val="005C71D3"/>
    <w:rsid w:val="006B1FDF"/>
    <w:rsid w:val="007E3BFC"/>
    <w:rsid w:val="008C323B"/>
    <w:rsid w:val="00AB31A5"/>
    <w:rsid w:val="00B53BDC"/>
    <w:rsid w:val="00F70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5"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07638ADBB93404DA8F11F58CD535CB1">
    <w:name w:val="707638ADBB93404DA8F11F58CD535CB1"/>
  </w:style>
  <w:style w:type="paragraph" w:customStyle="1" w:styleId="10DAC9E074557E4FAB794E01B9375F20">
    <w:name w:val="10DAC9E074557E4FAB794E01B9375F20"/>
  </w:style>
  <w:style w:type="paragraph" w:customStyle="1" w:styleId="09BF085811074D41AA8C68A7A10A3932">
    <w:name w:val="09BF085811074D41AA8C68A7A10A3932"/>
  </w:style>
  <w:style w:type="paragraph" w:customStyle="1" w:styleId="A106B61113A1584FB1FF342AE3AB1892">
    <w:name w:val="A106B61113A1584FB1FF342AE3AB1892"/>
  </w:style>
  <w:style w:type="paragraph" w:customStyle="1" w:styleId="D771270A8614A4469BA21C06E4A62B59">
    <w:name w:val="D771270A8614A4469BA21C06E4A62B59"/>
  </w:style>
  <w:style w:type="paragraph" w:customStyle="1" w:styleId="5408A1B4A2824948AEF116CBDEE69FFF">
    <w:name w:val="5408A1B4A2824948AEF116CBDEE69FFF"/>
  </w:style>
  <w:style w:type="paragraph" w:customStyle="1" w:styleId="9E408D23E1672047A02481051AE3AC8A">
    <w:name w:val="9E408D23E1672047A02481051AE3AC8A"/>
  </w:style>
  <w:style w:type="paragraph" w:customStyle="1" w:styleId="9ED60AE0D88A2F4B83B551D7BB3CAFE6">
    <w:name w:val="9ED60AE0D88A2F4B83B551D7BB3CAFE6"/>
  </w:style>
  <w:style w:type="paragraph" w:customStyle="1" w:styleId="CB5861DA1C3E3242840BC885AD0A0994">
    <w:name w:val="CB5861DA1C3E3242840BC885AD0A0994"/>
  </w:style>
  <w:style w:type="paragraph" w:customStyle="1" w:styleId="68A004AA4B4FAC4E9C6168896DB990A1">
    <w:name w:val="68A004AA4B4FAC4E9C6168896DB990A1"/>
  </w:style>
  <w:style w:type="paragraph" w:customStyle="1" w:styleId="8548AAC26717254481F8415237B8350C">
    <w:name w:val="8548AAC26717254481F8415237B8350C"/>
  </w:style>
  <w:style w:type="paragraph" w:customStyle="1" w:styleId="8FE1D11215E287458B1632D7F646485E">
    <w:name w:val="8FE1D11215E287458B1632D7F646485E"/>
  </w:style>
  <w:style w:type="character" w:styleId="Strong">
    <w:name w:val="Strong"/>
    <w:basedOn w:val="DefaultParagraphFont"/>
    <w:uiPriority w:val="5"/>
    <w:qFormat/>
    <w:rPr>
      <w:b/>
      <w:bCs/>
    </w:rPr>
  </w:style>
  <w:style w:type="paragraph" w:customStyle="1" w:styleId="B8F372385511B246B2790964DB85EA1E">
    <w:name w:val="B8F372385511B246B2790964DB85EA1E"/>
  </w:style>
  <w:style w:type="paragraph" w:customStyle="1" w:styleId="8BE6924FCFB42C459B261E87B31E4651">
    <w:name w:val="8BE6924FCFB42C459B261E87B31E4651"/>
  </w:style>
  <w:style w:type="paragraph" w:customStyle="1" w:styleId="FD724CE799502F4D878393D597542D6C">
    <w:name w:val="FD724CE799502F4D878393D597542D6C"/>
  </w:style>
  <w:style w:type="paragraph" w:customStyle="1" w:styleId="E418749F7AC05644B8382D000B1438C6">
    <w:name w:val="E418749F7AC05644B8382D000B1438C6"/>
  </w:style>
  <w:style w:type="paragraph" w:customStyle="1" w:styleId="84A5A441F3F9A641AD351D6DDCB1F3CB">
    <w:name w:val="84A5A441F3F9A641AD351D6DDCB1F3CB"/>
  </w:style>
  <w:style w:type="paragraph" w:customStyle="1" w:styleId="0D7D48E7029DDC4484DDD42A655784F8">
    <w:name w:val="0D7D48E7029DDC4484DDD42A655784F8"/>
  </w:style>
  <w:style w:type="paragraph" w:customStyle="1" w:styleId="5D37455A11234448AF16CA2DAA6F0B14">
    <w:name w:val="5D37455A11234448AF16CA2DAA6F0B14"/>
  </w:style>
  <w:style w:type="paragraph" w:customStyle="1" w:styleId="7F7428F77B85BD47BAF0D977A1343C20">
    <w:name w:val="7F7428F77B85BD47BAF0D977A1343C20"/>
  </w:style>
  <w:style w:type="paragraph" w:customStyle="1" w:styleId="40BADC8473C2E94A976EBBBD0FC2C05A">
    <w:name w:val="40BADC8473C2E94A976EBBBD0FC2C05A"/>
  </w:style>
  <w:style w:type="paragraph" w:customStyle="1" w:styleId="09DC57B23696AE42907C98D668AF99FF">
    <w:name w:val="09DC57B23696AE42907C98D668AF99FF"/>
  </w:style>
  <w:style w:type="paragraph" w:customStyle="1" w:styleId="F06662143F02404C92440EF32DD62A05">
    <w:name w:val="F06662143F02404C92440EF32DD62A05"/>
  </w:style>
  <w:style w:type="paragraph" w:customStyle="1" w:styleId="CF0D98933F84A84A8A3C03F576B873E6">
    <w:name w:val="CF0D98933F84A84A8A3C03F576B873E6"/>
  </w:style>
  <w:style w:type="paragraph" w:customStyle="1" w:styleId="EE40FBBE79608148B4AA3F001ED6D2EB">
    <w:name w:val="EE40FBBE79608148B4AA3F001ED6D2EB"/>
  </w:style>
  <w:style w:type="paragraph" w:customStyle="1" w:styleId="39F21163AC693545875587E6C010ABE1">
    <w:name w:val="39F21163AC693545875587E6C010ABE1"/>
  </w:style>
  <w:style w:type="paragraph" w:customStyle="1" w:styleId="DA7D422AE224B94BA1F6B9F221064CB7">
    <w:name w:val="DA7D422AE224B94BA1F6B9F221064CB7"/>
  </w:style>
  <w:style w:type="paragraph" w:customStyle="1" w:styleId="077FC019D10AE7469CF20ADE50D0D22E">
    <w:name w:val="077FC019D10AE7469CF20ADE50D0D22E"/>
  </w:style>
  <w:style w:type="paragraph" w:customStyle="1" w:styleId="6516B2C72765DD44A6B90140AE33AC8E">
    <w:name w:val="6516B2C72765DD44A6B90140AE33AC8E"/>
  </w:style>
  <w:style w:type="paragraph" w:customStyle="1" w:styleId="A7F3B1176582B241BFAB1B58D1882E3C">
    <w:name w:val="A7F3B1176582B241BFAB1B58D1882E3C"/>
  </w:style>
  <w:style w:type="paragraph" w:customStyle="1" w:styleId="F0ECAF9C2527FD40970BDA940DFF5372">
    <w:name w:val="F0ECAF9C2527FD40970BDA940DFF5372"/>
  </w:style>
  <w:style w:type="paragraph" w:customStyle="1" w:styleId="12D206EBBA756E45948DCED1F72776F1">
    <w:name w:val="12D206EBBA756E45948DCED1F72776F1"/>
    <w:rsid w:val="006B1F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Cover letter in response to ad.dotx</Template>
  <TotalTime>0</TotalTime>
  <Pages>2</Pages>
  <Words>664</Words>
  <Characters>3787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Brittany Hill</Company>
  <LinksUpToDate>false</LinksUpToDate>
  <CharactersWithSpaces>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Sze, Cameron</dc:creator>
  <cp:keywords>Boston Chapter (BONS)</cp:keywords>
  <cp:lastModifiedBy>Brittany Hill</cp:lastModifiedBy>
  <cp:revision>2</cp:revision>
  <dcterms:created xsi:type="dcterms:W3CDTF">2022-02-21T15:04:00Z</dcterms:created>
  <dcterms:modified xsi:type="dcterms:W3CDTF">2022-02-21T15:04:00Z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v-shbahu@microsoft.com</vt:lpwstr>
  </property>
  <property fmtid="{D5CDD505-2E9C-101B-9397-08002B2CF9AE}" pid="5" name="MSIP_Label_f42aa342-8706-4288-bd11-ebb85995028c_SetDate">
    <vt:lpwstr>2018-04-05T06:53:17.0954731Z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