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Enter your name:"/>
        <w:tag w:val="Enter your name:"/>
        <w:id w:val="-1936041994"/>
        <w:placeholder>
          <w:docPart w:val="707638ADBB93404DA8F11F58CD535CB1"/>
        </w:placeholder>
        <w:dataBinding w:prefixMappings="xmlns:ns0='http://schemas.openxmlformats.org/officeDocument/2006/extended-properties' " w:xpath="/ns0:Properties[1]/ns0:Company[1]" w:storeItemID="{6668398D-A668-4E3E-A5EB-62B293D839F1}"/>
        <w15:appearance w15:val="hidden"/>
        <w:text/>
      </w:sdtPr>
      <w:sdtEndPr/>
      <w:sdtContent>
        <w:p w14:paraId="16E268D0" w14:textId="554A0C46" w:rsidR="007F0048" w:rsidRDefault="008D5289">
          <w:pPr>
            <w:pStyle w:val="Name"/>
          </w:pPr>
          <w:r>
            <w:t xml:space="preserve">Sunny </w:t>
          </w:r>
          <w:proofErr w:type="spellStart"/>
          <w:r>
            <w:t>Yoo</w:t>
          </w:r>
          <w:proofErr w:type="spellEnd"/>
          <w:r>
            <w:t xml:space="preserve"> Ruggeri</w:t>
          </w:r>
        </w:p>
      </w:sdtContent>
    </w:sdt>
    <w:p w14:paraId="06DBC1F1" w14:textId="13CBEEAE" w:rsidR="007F0048" w:rsidRDefault="008D5289">
      <w:pPr>
        <w:pStyle w:val="ContactInfo"/>
      </w:pPr>
      <w:r>
        <w:t>6 Field Pond Road</w:t>
      </w:r>
    </w:p>
    <w:p w14:paraId="37ABEDE1" w14:textId="6EF0E365" w:rsidR="007A42F3" w:rsidRDefault="008D5289" w:rsidP="007A42F3">
      <w:pPr>
        <w:pStyle w:val="ContactInfo"/>
      </w:pPr>
      <w:r>
        <w:t xml:space="preserve">Milford, MA, 01757 </w:t>
      </w:r>
    </w:p>
    <w:p w14:paraId="59D19479" w14:textId="6F7EDAEC" w:rsidR="007A42F3" w:rsidRDefault="008D5289" w:rsidP="007A42F3">
      <w:pPr>
        <w:pStyle w:val="ContactInfo"/>
      </w:pPr>
      <w:r>
        <w:t>508.494.8932</w:t>
      </w:r>
    </w:p>
    <w:p w14:paraId="5839C796" w14:textId="315D2923" w:rsidR="0003459D" w:rsidRDefault="008D5289" w:rsidP="007A42F3">
      <w:pPr>
        <w:pStyle w:val="ContactInfo"/>
      </w:pPr>
      <w:r>
        <w:t>Sunny.ruggeri@becker.edu</w:t>
      </w:r>
    </w:p>
    <w:p w14:paraId="3BAAB955" w14:textId="3BB7246A" w:rsidR="0003459D" w:rsidRDefault="0003459D">
      <w:pPr>
        <w:pStyle w:val="ContactNumbers"/>
      </w:pPr>
      <w:r>
        <w:t xml:space="preserve">ONS Membership Number: </w:t>
      </w:r>
      <w:r w:rsidR="008D5289" w:rsidRPr="008D5289">
        <w:t>757535</w:t>
      </w:r>
    </w:p>
    <w:p w14:paraId="1F94C4AD" w14:textId="30FAF79A" w:rsidR="0003459D" w:rsidRDefault="0003459D" w:rsidP="007A42F3">
      <w:pPr>
        <w:pStyle w:val="ContactNumbers"/>
        <w:spacing w:before="0" w:line="240" w:lineRule="auto"/>
      </w:pPr>
      <w:r>
        <w:t xml:space="preserve">Purpose of Scholarship: ONS Congress, Conference, Education </w:t>
      </w:r>
    </w:p>
    <w:p w14:paraId="2949EFAD" w14:textId="77777777" w:rsidR="007A42F3" w:rsidRDefault="007A42F3" w:rsidP="007A42F3">
      <w:pPr>
        <w:pStyle w:val="Date"/>
        <w:spacing w:before="0" w:line="240" w:lineRule="auto"/>
      </w:pPr>
    </w:p>
    <w:p w14:paraId="147C76A0" w14:textId="7A3383A6" w:rsidR="007F0048" w:rsidRDefault="001E21CA" w:rsidP="007A42F3">
      <w:pPr>
        <w:pStyle w:val="Date"/>
        <w:spacing w:before="0" w:line="240" w:lineRule="auto"/>
      </w:pPr>
      <w:r>
        <w:t>January 1</w:t>
      </w:r>
      <w:r w:rsidR="00801653">
        <w:t>2</w:t>
      </w:r>
      <w:r w:rsidR="00F52F35">
        <w:t>, 2021</w:t>
      </w:r>
    </w:p>
    <w:sdt>
      <w:sdtPr>
        <w:alias w:val="Enter recipient name:"/>
        <w:tag w:val="Enter recipient name:"/>
        <w:id w:val="-1421014607"/>
        <w:placeholder>
          <w:docPart w:val="9E408D23E1672047A02481051AE3AC8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8323" w14:textId="77777777" w:rsidR="007F0048" w:rsidRDefault="00BA21C7" w:rsidP="00F07699">
          <w:pPr>
            <w:pStyle w:val="Name"/>
          </w:pPr>
          <w:r>
            <w:t>Boston Chapter (BONS)</w:t>
          </w:r>
        </w:p>
      </w:sdtContent>
    </w:sdt>
    <w:p w14:paraId="6AB6933B" w14:textId="69161EAA" w:rsidR="00736189" w:rsidRDefault="00F07699" w:rsidP="00736189">
      <w:pPr>
        <w:pStyle w:val="ContactInfo"/>
      </w:pPr>
      <w:r>
        <w:t>Oncology Nursing Society</w:t>
      </w:r>
    </w:p>
    <w:p w14:paraId="10A348BC" w14:textId="713FF5D4" w:rsidR="000E322B" w:rsidRDefault="000E322B" w:rsidP="00736189">
      <w:pPr>
        <w:pStyle w:val="ContactInfo"/>
      </w:pPr>
      <w:r>
        <w:t>BONS Social Media Coordinator</w:t>
      </w:r>
    </w:p>
    <w:p w14:paraId="20412CCE" w14:textId="0E2F2027" w:rsidR="007A42F3" w:rsidRDefault="007A42F3" w:rsidP="00736189">
      <w:pPr>
        <w:pStyle w:val="ContactInfo"/>
      </w:pPr>
      <w:r>
        <w:t xml:space="preserve">Email: </w:t>
      </w:r>
      <w:hyperlink r:id="rId8" w:history="1">
        <w:r w:rsidR="000E322B" w:rsidRPr="009F4FEB">
          <w:rPr>
            <w:rStyle w:val="Hyperlink"/>
          </w:rPr>
          <w:t>BONSSocialMedia@gmail.com</w:t>
        </w:r>
      </w:hyperlink>
      <w:r w:rsidR="000E322B">
        <w:t xml:space="preserve"> </w:t>
      </w:r>
      <w:r>
        <w:t xml:space="preserve"> </w:t>
      </w:r>
    </w:p>
    <w:p w14:paraId="7F60A217" w14:textId="77777777" w:rsidR="007F0048" w:rsidRDefault="00345994">
      <w:pPr>
        <w:pStyle w:val="Salutation"/>
        <w:rPr>
          <w:b/>
        </w:rPr>
      </w:pPr>
      <w:sdt>
        <w:sdtPr>
          <w:alias w:val="Dear:"/>
          <w:tag w:val="Dear:"/>
          <w:id w:val="24931073"/>
          <w:placeholder>
            <w:docPart w:val="8FE1D11215E287458B1632D7F646485E"/>
          </w:placeholder>
          <w:temporary/>
          <w:showingPlcHdr/>
          <w15:appearance w15:val="hidden"/>
        </w:sdtPr>
        <w:sdtEndPr/>
        <w:sdtContent>
          <w:r w:rsidR="00E47C4D">
            <w:t>Dear</w:t>
          </w:r>
        </w:sdtContent>
      </w:sdt>
      <w:r w:rsidR="00E47C4D">
        <w:t xml:space="preserve"> </w:t>
      </w:r>
      <w:sdt>
        <w:sdtPr>
          <w:rPr>
            <w:rStyle w:val="Strong"/>
          </w:rPr>
          <w:alias w:val="Recipient name:"/>
          <w:tag w:val="Recipient name:"/>
          <w:id w:val="318079910"/>
          <w:placeholder>
            <w:docPart w:val="B8F372385511B246B2790964DB85EA1E"/>
          </w:placeholde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DefaultParagraphFont"/>
            <w:b w:val="0"/>
            <w:bCs w:val="0"/>
          </w:rPr>
        </w:sdtEndPr>
        <w:sdtContent>
          <w:r w:rsidR="00F07699">
            <w:rPr>
              <w:rStyle w:val="Strong"/>
            </w:rPr>
            <w:t>Boston Chapter (BONS)</w:t>
          </w:r>
        </w:sdtContent>
      </w:sdt>
      <w:r w:rsidR="00E47C4D">
        <w:t>:</w:t>
      </w:r>
    </w:p>
    <w:p w14:paraId="1BA979EE" w14:textId="77777777" w:rsidR="004E278C" w:rsidRDefault="004E278C" w:rsidP="004E278C">
      <w:pPr>
        <w:pStyle w:val="Closing"/>
        <w:spacing w:after="0" w:line="240" w:lineRule="auto"/>
        <w:ind w:firstLine="720"/>
      </w:pPr>
      <w:r>
        <w:t xml:space="preserve">I am writing in response to your scholarship application. I am currently a staff RN at Milford Regional Medical Center for the last three years as a float nurse rotating into the oncology unit frequently. Also, I am a second-year, full-time Ph.D. nursing research student at the University of Missouri-Kanas City (UMKC) and adjunct nursing faculty at Becker college for the last 1.5 years. Over the past year, I have been a member of ONS (Oncology Nursing Society) and ENRS (Eastern Nursing Research Society), and recently my oncology nursing research presentation got accepted at ENRS 2021 conference. My research topic is a descriptive, correlational, secondary analysis of rates and determinants of Oral Endocrine Therapy (OET) adherence in women with breast cancer. I am also awaiting the ONS conference 2021 presentation acceptance. I would love to go ONS conference this year with this scholarship to participate and present my oncology research results. </w:t>
      </w:r>
    </w:p>
    <w:p w14:paraId="5AC1B0CF" w14:textId="7A159059" w:rsidR="004E278C" w:rsidRDefault="004E278C" w:rsidP="004E278C">
      <w:pPr>
        <w:pStyle w:val="Closing"/>
        <w:spacing w:after="0" w:line="240" w:lineRule="auto"/>
        <w:ind w:firstLine="720"/>
      </w:pPr>
      <w:r>
        <w:t xml:space="preserve">I believe in the old Korean proverb, “the secret of success is a constancy of purpose.” When I was a kid, I desire more than anything else to be a great scientist. So, I started began my science research in physics for my bachelor’s and master’s degrees in order to have a better understanding of all the tools of science. I continued my studies further to the graduate level focusing on Physics and Biochemistry while in Korea. However, I wanted to do something fulfilling with my life. So, I decided to be a nurse to help more people with my knowledge and make improvements in the lives of others. In 2019, I completed my Master of Science in Nursing (MSN) education. When my life brought me to nursing, I always felt there needed to be a way to merge my past research life with my current nursing life. Nursing research is an ideal blend of these, taking my passion for nursing and marring it to my love for academia. My previous science research experience, academic preparation, and personal qualities have prepared me for future oncology nursing research expectations. I wish to share my passion for oncology research with the Boston Chapter. I would love to give my knowledge and nursing research experiences back to the Boston Chapter as well. If I am awarded a BONS scholarship, I agree to serve on </w:t>
      </w:r>
      <w:r>
        <w:lastRenderedPageBreak/>
        <w:t xml:space="preserve">the Program Committee in the following year, and I wish I can also present my oncology nursing research to the BONS. </w:t>
      </w:r>
    </w:p>
    <w:p w14:paraId="41A11F8B" w14:textId="1A8AD2B2" w:rsidR="005845A0" w:rsidRDefault="004E278C" w:rsidP="004E278C">
      <w:pPr>
        <w:pStyle w:val="Closing"/>
        <w:spacing w:after="0" w:line="240" w:lineRule="auto"/>
        <w:ind w:firstLine="720"/>
      </w:pPr>
      <w:r>
        <w:t>I look forward to discussing my application with you. I have enclosed my resume for your review, and I look forward to hearing from you.</w:t>
      </w:r>
    </w:p>
    <w:p w14:paraId="5B6DB377" w14:textId="77777777" w:rsidR="004E278C" w:rsidRDefault="004E278C" w:rsidP="004E278C">
      <w:pPr>
        <w:pStyle w:val="Closing"/>
        <w:spacing w:after="0" w:line="240" w:lineRule="auto"/>
      </w:pPr>
    </w:p>
    <w:p w14:paraId="5D43F2FB" w14:textId="77777777" w:rsidR="007F0048" w:rsidRDefault="00345994" w:rsidP="007A42F3">
      <w:pPr>
        <w:pStyle w:val="Closing"/>
        <w:spacing w:after="0" w:line="240" w:lineRule="auto"/>
      </w:pPr>
      <w:sdt>
        <w:sdtPr>
          <w:alias w:val="Sincerely:"/>
          <w:tag w:val="Sincerely:"/>
          <w:id w:val="24931493"/>
          <w:placeholder>
            <w:docPart w:val="6516B2C72765DD44A6B90140AE33AC8E"/>
          </w:placeholder>
          <w:temporary/>
          <w:showingPlcHdr/>
          <w15:appearance w15:val="hidden"/>
        </w:sdtPr>
        <w:sdtEndPr/>
        <w:sdtContent>
          <w:r w:rsidR="00E47C4D">
            <w:t>Sincerely</w:t>
          </w:r>
        </w:sdtContent>
      </w:sdt>
      <w:r w:rsidR="00736189">
        <w:t>,</w:t>
      </w:r>
    </w:p>
    <w:sdt>
      <w:sdtPr>
        <w:alias w:val="Your name:"/>
        <w:tag w:val="Your name:"/>
        <w:id w:val="-960962107"/>
        <w:placeholder>
          <w:docPart w:val="A7F3B1176582B241BFAB1B58D1882E3C"/>
        </w:placeholder>
        <w:dataBinding w:prefixMappings="xmlns:ns0='http://schemas.openxmlformats.org/officeDocument/2006/extended-properties' " w:xpath="/ns0:Properties[1]/ns0:Company[1]" w:storeItemID="{6668398D-A668-4E3E-A5EB-62B293D839F1}"/>
        <w15:appearance w15:val="hidden"/>
        <w:text/>
      </w:sdtPr>
      <w:sdtEndPr/>
      <w:sdtContent>
        <w:p w14:paraId="12CD7F12" w14:textId="02B9EA5E" w:rsidR="00460182" w:rsidRPr="0003459D" w:rsidRDefault="008D5289" w:rsidP="007A42F3">
          <w:pPr>
            <w:pStyle w:val="Signature"/>
            <w:spacing w:before="0" w:after="0" w:line="240" w:lineRule="auto"/>
            <w:rPr>
              <w:b/>
            </w:rPr>
          </w:pPr>
          <w:r>
            <w:t xml:space="preserve">Sunny </w:t>
          </w:r>
          <w:proofErr w:type="spellStart"/>
          <w:r>
            <w:t>Yoo</w:t>
          </w:r>
          <w:proofErr w:type="spellEnd"/>
          <w:r>
            <w:t xml:space="preserve"> Ruggeri</w:t>
          </w:r>
        </w:p>
      </w:sdtContent>
    </w:sdt>
    <w:sectPr w:rsidR="00460182" w:rsidRPr="0003459D">
      <w:foot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30CF2" w14:textId="77777777" w:rsidR="00C662B5" w:rsidRDefault="00C662B5">
      <w:pPr>
        <w:spacing w:after="0" w:line="240" w:lineRule="auto"/>
      </w:pPr>
      <w:r>
        <w:separator/>
      </w:r>
    </w:p>
  </w:endnote>
  <w:endnote w:type="continuationSeparator" w:id="0">
    <w:p w14:paraId="53CDC145" w14:textId="77777777" w:rsidR="00C662B5" w:rsidRDefault="00C662B5">
      <w:pPr>
        <w:spacing w:after="0" w:line="240" w:lineRule="auto"/>
      </w:pPr>
      <w:r>
        <w:continuationSeparator/>
      </w:r>
    </w:p>
  </w:endnote>
  <w:endnote w:type="continuationNotice" w:id="1">
    <w:p w14:paraId="16E24DAA" w14:textId="77777777" w:rsidR="008238DA" w:rsidRDefault="00823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381925"/>
      <w:docPartObj>
        <w:docPartGallery w:val="Page Numbers (Bottom of Page)"/>
        <w:docPartUnique/>
      </w:docPartObj>
    </w:sdtPr>
    <w:sdtEndPr>
      <w:rPr>
        <w:noProof/>
      </w:rPr>
    </w:sdtEndPr>
    <w:sdtContent>
      <w:p w14:paraId="13E0AE80" w14:textId="77777777" w:rsidR="007F0048" w:rsidRDefault="00E47C4D">
        <w:pPr>
          <w:pStyle w:val="Footer"/>
        </w:pPr>
        <w:r>
          <w:fldChar w:fldCharType="begin"/>
        </w:r>
        <w:r>
          <w:instrText xml:space="preserve"> PAGE   \* MERGEFORMAT </w:instrText>
        </w:r>
        <w:r>
          <w:fldChar w:fldCharType="separate"/>
        </w:r>
        <w:r w:rsidR="007A42F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DFC51" w14:textId="77777777" w:rsidR="00286D2D" w:rsidRDefault="007A42F3" w:rsidP="00BA21C7">
    <w:pPr>
      <w:pStyle w:val="Footer"/>
      <w:shd w:val="clear" w:color="auto" w:fill="BFBFBF" w:themeFill="background1" w:themeFillShade="BF"/>
    </w:pPr>
    <w:r>
      <w:t>For BONS Board use only:</w:t>
    </w:r>
  </w:p>
  <w:p w14:paraId="7615782E" w14:textId="77777777" w:rsidR="007A42F3" w:rsidRDefault="007A42F3" w:rsidP="00BA21C7">
    <w:pPr>
      <w:pStyle w:val="Footer"/>
      <w:shd w:val="clear" w:color="auto" w:fill="BFBFBF" w:themeFill="background1" w:themeFillShade="BF"/>
    </w:pPr>
    <w:r>
      <w:t>Voting date:</w:t>
    </w:r>
  </w:p>
  <w:p w14:paraId="30B064DD" w14:textId="77777777" w:rsidR="007A42F3" w:rsidRDefault="007A42F3" w:rsidP="00BA21C7">
    <w:pPr>
      <w:pStyle w:val="Footer"/>
      <w:shd w:val="clear" w:color="auto" w:fill="BFBFBF" w:themeFill="background1" w:themeFillShade="BF"/>
    </w:pPr>
    <w:r>
      <w:t xml:space="preserve">Total amount granted: </w:t>
    </w:r>
  </w:p>
  <w:p w14:paraId="7A1A3857" w14:textId="77777777" w:rsidR="007A42F3" w:rsidRDefault="007A42F3" w:rsidP="00BA21C7">
    <w:pPr>
      <w:pStyle w:val="Footer"/>
      <w:shd w:val="clear" w:color="auto" w:fill="BFBFBF" w:themeFill="background1" w:themeFillShade="BF"/>
    </w:pPr>
    <w:r>
      <w:t>Dates for Program Committee involvement: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789FC" w14:textId="77777777" w:rsidR="00C662B5" w:rsidRDefault="00C662B5">
      <w:pPr>
        <w:spacing w:after="0" w:line="240" w:lineRule="auto"/>
      </w:pPr>
      <w:r>
        <w:separator/>
      </w:r>
    </w:p>
  </w:footnote>
  <w:footnote w:type="continuationSeparator" w:id="0">
    <w:p w14:paraId="31865223" w14:textId="77777777" w:rsidR="00C662B5" w:rsidRDefault="00C662B5">
      <w:pPr>
        <w:spacing w:after="0" w:line="240" w:lineRule="auto"/>
      </w:pPr>
      <w:r>
        <w:continuationSeparator/>
      </w:r>
    </w:p>
  </w:footnote>
  <w:footnote w:type="continuationNotice" w:id="1">
    <w:p w14:paraId="5717E35E" w14:textId="77777777" w:rsidR="008238DA" w:rsidRDefault="008238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1125C" w14:textId="77777777" w:rsidR="00286D2D" w:rsidRDefault="00BA21C7" w:rsidP="00BA21C7">
    <w:pPr>
      <w:pStyle w:val="Header"/>
      <w:shd w:val="clear" w:color="auto" w:fill="BFBFBF" w:themeFill="background1" w:themeFillShade="BF"/>
    </w:pPr>
    <w:r w:rsidRPr="00BA21C7">
      <w:rPr>
        <w:noProof/>
      </w:rPr>
      <w:drawing>
        <wp:inline distT="0" distB="0" distL="0" distR="0" wp14:anchorId="1BDCC270" wp14:editId="7F1C0F30">
          <wp:extent cx="2810267"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899" cy="9337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30D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1ECB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C68A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D64B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9E742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56E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AC7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EF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24AE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D4C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A56FF"/>
    <w:multiLevelType w:val="hybridMultilevel"/>
    <w:tmpl w:val="8ED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9"/>
  <w:proofState w:spelling="clean" w:grammar="clean"/>
  <w:attachedTemplate r:id="rId1"/>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99"/>
    <w:rsid w:val="00003169"/>
    <w:rsid w:val="00032923"/>
    <w:rsid w:val="0003459D"/>
    <w:rsid w:val="00065F2C"/>
    <w:rsid w:val="00075F0B"/>
    <w:rsid w:val="000E322B"/>
    <w:rsid w:val="000F159C"/>
    <w:rsid w:val="000F59F3"/>
    <w:rsid w:val="001371C4"/>
    <w:rsid w:val="001528C2"/>
    <w:rsid w:val="00176607"/>
    <w:rsid w:val="00194B99"/>
    <w:rsid w:val="0019593D"/>
    <w:rsid w:val="00196468"/>
    <w:rsid w:val="001B03B5"/>
    <w:rsid w:val="001E21CA"/>
    <w:rsid w:val="00274F84"/>
    <w:rsid w:val="0028587C"/>
    <w:rsid w:val="00286D2D"/>
    <w:rsid w:val="002A77FD"/>
    <w:rsid w:val="00345994"/>
    <w:rsid w:val="0037164E"/>
    <w:rsid w:val="003A601E"/>
    <w:rsid w:val="00460182"/>
    <w:rsid w:val="00493186"/>
    <w:rsid w:val="004E278C"/>
    <w:rsid w:val="005460F2"/>
    <w:rsid w:val="005845A0"/>
    <w:rsid w:val="005D0498"/>
    <w:rsid w:val="005E723D"/>
    <w:rsid w:val="00611A5B"/>
    <w:rsid w:val="0063107D"/>
    <w:rsid w:val="006D4FE3"/>
    <w:rsid w:val="00736189"/>
    <w:rsid w:val="007A42F3"/>
    <w:rsid w:val="007F0048"/>
    <w:rsid w:val="00801653"/>
    <w:rsid w:val="008238DA"/>
    <w:rsid w:val="008D21DE"/>
    <w:rsid w:val="008D5289"/>
    <w:rsid w:val="008E3005"/>
    <w:rsid w:val="008F6E03"/>
    <w:rsid w:val="009352E7"/>
    <w:rsid w:val="00944D42"/>
    <w:rsid w:val="009855E2"/>
    <w:rsid w:val="009875E6"/>
    <w:rsid w:val="00994F4A"/>
    <w:rsid w:val="009C4AEE"/>
    <w:rsid w:val="00A5089A"/>
    <w:rsid w:val="00A8084D"/>
    <w:rsid w:val="00B37588"/>
    <w:rsid w:val="00B66AA1"/>
    <w:rsid w:val="00BA21C7"/>
    <w:rsid w:val="00C662B5"/>
    <w:rsid w:val="00CB5085"/>
    <w:rsid w:val="00CE59DE"/>
    <w:rsid w:val="00D60BE2"/>
    <w:rsid w:val="00D75FED"/>
    <w:rsid w:val="00DF17EF"/>
    <w:rsid w:val="00E35DE0"/>
    <w:rsid w:val="00E47C4D"/>
    <w:rsid w:val="00F07699"/>
    <w:rsid w:val="00F3779C"/>
    <w:rsid w:val="00F52F35"/>
    <w:rsid w:val="00F718EB"/>
    <w:rsid w:val="00F8556F"/>
    <w:rsid w:val="00FA31DC"/>
    <w:rsid w:val="00FA7AA9"/>
    <w:rsid w:val="00FB2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B9FD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D0D0D" w:themeColor="text1" w:themeTint="F2"/>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semiHidden="1" w:unhideWhenUsed="1" w:qFormat="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4"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5F0B"/>
  </w:style>
  <w:style w:type="paragraph" w:styleId="Heading1">
    <w:name w:val="heading 1"/>
    <w:basedOn w:val="Normal"/>
    <w:next w:val="Normal"/>
    <w:link w:val="Heading1Char"/>
    <w:uiPriority w:val="9"/>
    <w:qFormat/>
    <w:rsid w:val="009352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352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352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352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9352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2E7"/>
    <w:rPr>
      <w:color w:val="595959" w:themeColor="text1" w:themeTint="A6"/>
    </w:rPr>
  </w:style>
  <w:style w:type="paragraph" w:customStyle="1" w:styleId="ContactInfo">
    <w:name w:val="Contact Info"/>
    <w:basedOn w:val="Normal"/>
    <w:link w:val="ContactInfoChar"/>
    <w:uiPriority w:val="2"/>
    <w:qFormat/>
    <w:pPr>
      <w:spacing w:after="0"/>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actInfoChar">
    <w:name w:val="Contact Info Char"/>
    <w:basedOn w:val="DefaultParagraphFont"/>
    <w:link w:val="ContactInfo"/>
    <w:uiPriority w:val="2"/>
    <w:rPr>
      <w:color w:val="0D0D0D" w:themeColor="text1" w:themeTint="F2"/>
    </w:rPr>
  </w:style>
  <w:style w:type="paragraph" w:styleId="Date">
    <w:name w:val="Date"/>
    <w:basedOn w:val="Normal"/>
    <w:next w:val="Name"/>
    <w:link w:val="DateChar"/>
    <w:uiPriority w:val="3"/>
    <w:unhideWhenUsed/>
    <w:qFormat/>
    <w:pPr>
      <w:spacing w:before="240" w:after="480"/>
      <w:contextualSpacing/>
    </w:pPr>
  </w:style>
  <w:style w:type="character" w:customStyle="1" w:styleId="DateChar">
    <w:name w:val="Date Char"/>
    <w:basedOn w:val="DefaultParagraphFont"/>
    <w:link w:val="Date"/>
    <w:uiPriority w:val="3"/>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5"/>
    <w:qFormat/>
    <w:rPr>
      <w:b/>
      <w:bCs/>
    </w:rPr>
  </w:style>
  <w:style w:type="paragraph" w:styleId="Closing">
    <w:name w:val="Closing"/>
    <w:basedOn w:val="Normal"/>
    <w:link w:val="ClosingChar"/>
    <w:uiPriority w:val="7"/>
    <w:qFormat/>
    <w:pPr>
      <w:contextualSpacing/>
    </w:pPr>
  </w:style>
  <w:style w:type="character" w:customStyle="1" w:styleId="ClosingChar">
    <w:name w:val="Closing Char"/>
    <w:basedOn w:val="DefaultParagraphFont"/>
    <w:link w:val="Closing"/>
    <w:uiPriority w:val="7"/>
  </w:style>
  <w:style w:type="character" w:styleId="CommentReference">
    <w:name w:val="annotation reference"/>
    <w:basedOn w:val="DefaultParagraphFont"/>
    <w:uiPriority w:val="99"/>
    <w:semiHidden/>
    <w:unhideWhenUsed/>
    <w:rPr>
      <w:sz w:val="16"/>
      <w:szCs w:val="16"/>
    </w:rPr>
  </w:style>
  <w:style w:type="paragraph" w:customStyle="1" w:styleId="Name">
    <w:name w:val="Name"/>
    <w:basedOn w:val="Normal"/>
    <w:next w:val="ContactInfo"/>
    <w:link w:val="NameChar"/>
    <w:uiPriority w:val="1"/>
    <w:qFormat/>
    <w:pPr>
      <w:spacing w:after="80" w:line="240" w:lineRule="auto"/>
    </w:pPr>
    <w:rPr>
      <w:b/>
      <w:sz w:val="28"/>
    </w:rPr>
  </w:style>
  <w:style w:type="character" w:customStyle="1" w:styleId="NameChar">
    <w:name w:val="Name Char"/>
    <w:basedOn w:val="DefaultParagraphFont"/>
    <w:link w:val="Name"/>
    <w:uiPriority w:val="1"/>
    <w:rPr>
      <w:b/>
      <w:sz w:val="28"/>
    </w:rPr>
  </w:style>
  <w:style w:type="paragraph" w:styleId="CommentText">
    <w:name w:val="annotation text"/>
    <w:basedOn w:val="Normal"/>
    <w:link w:val="CommentTextChar"/>
    <w:uiPriority w:val="99"/>
    <w:semiHidden/>
    <w:unhideWhenUsed/>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Pr>
      <w:color w:val="auto"/>
      <w:sz w:val="20"/>
      <w:szCs w:val="20"/>
    </w:rPr>
  </w:style>
  <w:style w:type="paragraph" w:styleId="Signature">
    <w:name w:val="Signature"/>
    <w:basedOn w:val="Normal"/>
    <w:next w:val="Normal"/>
    <w:link w:val="SignatureChar"/>
    <w:uiPriority w:val="7"/>
    <w:unhideWhenUsed/>
    <w:qFormat/>
    <w:pPr>
      <w:spacing w:before="600" w:after="360"/>
      <w:contextualSpacing/>
    </w:pPr>
  </w:style>
  <w:style w:type="character" w:customStyle="1" w:styleId="SignatureChar">
    <w:name w:val="Signature Char"/>
    <w:basedOn w:val="DefaultParagraphFont"/>
    <w:link w:val="Signature"/>
    <w:uiPriority w:val="7"/>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semiHidden/>
    <w:unhideWhenUsed/>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Pr>
      <w:rFonts w:eastAsiaTheme="minorEastAsia"/>
      <w:color w:val="5A5A5A" w:themeColor="text1" w:themeTint="A5"/>
    </w:rPr>
  </w:style>
  <w:style w:type="paragraph" w:customStyle="1" w:styleId="ContactNumbers">
    <w:name w:val="Contact Numbers"/>
    <w:basedOn w:val="Normal"/>
    <w:uiPriority w:val="2"/>
    <w:qFormat/>
    <w:pPr>
      <w:spacing w:before="240" w:after="0"/>
      <w:contextualSpacing/>
    </w:pPr>
  </w:style>
  <w:style w:type="paragraph" w:styleId="Salutation">
    <w:name w:val="Salutation"/>
    <w:basedOn w:val="Normal"/>
    <w:next w:val="Normal"/>
    <w:link w:val="SalutationChar"/>
    <w:uiPriority w:val="4"/>
    <w:qFormat/>
    <w:pPr>
      <w:spacing w:before="240" w:after="80"/>
    </w:pPr>
  </w:style>
  <w:style w:type="character" w:customStyle="1" w:styleId="SalutationChar">
    <w:name w:val="Salutation Char"/>
    <w:basedOn w:val="DefaultParagraphFont"/>
    <w:link w:val="Salutation"/>
    <w:uiPriority w:val="4"/>
  </w:style>
  <w:style w:type="paragraph" w:styleId="ListBullet">
    <w:name w:val="List Bullet"/>
    <w:basedOn w:val="Normal"/>
    <w:uiPriority w:val="6"/>
    <w:qFormat/>
    <w:pPr>
      <w:numPr>
        <w:numId w:val="12"/>
      </w:numPr>
    </w:pPr>
    <w:rPr>
      <w:b/>
    </w:rPr>
  </w:style>
  <w:style w:type="character" w:customStyle="1" w:styleId="Heading1Char">
    <w:name w:val="Heading 1 Char"/>
    <w:basedOn w:val="DefaultParagraphFont"/>
    <w:link w:val="Heading1"/>
    <w:uiPriority w:val="9"/>
    <w:rsid w:val="009352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352E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352E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352E7"/>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9352E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rsid w:val="009352E7"/>
    <w:rPr>
      <w:i/>
      <w:iCs/>
      <w:color w:val="365F91" w:themeColor="accent1" w:themeShade="BF"/>
    </w:rPr>
  </w:style>
  <w:style w:type="paragraph" w:styleId="IntenseQuote">
    <w:name w:val="Intense Quote"/>
    <w:basedOn w:val="Normal"/>
    <w:next w:val="Normal"/>
    <w:link w:val="IntenseQuoteChar"/>
    <w:uiPriority w:val="30"/>
    <w:semiHidden/>
    <w:unhideWhenUsed/>
    <w:rsid w:val="009352E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352E7"/>
    <w:rPr>
      <w:i/>
      <w:iCs/>
      <w:color w:val="365F91" w:themeColor="accent1" w:themeShade="BF"/>
    </w:rPr>
  </w:style>
  <w:style w:type="character" w:styleId="IntenseReference">
    <w:name w:val="Intense Reference"/>
    <w:basedOn w:val="DefaultParagraphFont"/>
    <w:uiPriority w:val="32"/>
    <w:semiHidden/>
    <w:unhideWhenUsed/>
    <w:rsid w:val="009352E7"/>
    <w:rPr>
      <w:b/>
      <w:bCs/>
      <w:caps w:val="0"/>
      <w:smallCaps/>
      <w:color w:val="365F91" w:themeColor="accent1" w:themeShade="BF"/>
      <w:spacing w:val="5"/>
    </w:rPr>
  </w:style>
  <w:style w:type="paragraph" w:styleId="BlockText">
    <w:name w:val="Block Text"/>
    <w:basedOn w:val="Normal"/>
    <w:uiPriority w:val="99"/>
    <w:semiHidden/>
    <w:unhideWhenUsed/>
    <w:rsid w:val="009352E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UnresolvedMention1">
    <w:name w:val="Unresolved Mention1"/>
    <w:basedOn w:val="DefaultParagraphFont"/>
    <w:uiPriority w:val="99"/>
    <w:semiHidden/>
    <w:unhideWhenUsed/>
    <w:rsid w:val="009352E7"/>
    <w:rPr>
      <w:color w:val="595959" w:themeColor="text1" w:themeTint="A6"/>
      <w:shd w:val="clear" w:color="auto" w:fill="E6E6E6"/>
    </w:rPr>
  </w:style>
  <w:style w:type="character" w:styleId="Hyperlink">
    <w:name w:val="Hyperlink"/>
    <w:basedOn w:val="DefaultParagraphFont"/>
    <w:uiPriority w:val="99"/>
    <w:unhideWhenUsed/>
    <w:rsid w:val="007A42F3"/>
    <w:rPr>
      <w:color w:val="0000FF" w:themeColor="hyperlink"/>
      <w:u w:val="single"/>
    </w:rPr>
  </w:style>
  <w:style w:type="character" w:styleId="FollowedHyperlink">
    <w:name w:val="FollowedHyperlink"/>
    <w:basedOn w:val="DefaultParagraphFont"/>
    <w:uiPriority w:val="99"/>
    <w:semiHidden/>
    <w:unhideWhenUsed/>
    <w:rsid w:val="007A42F3"/>
    <w:rPr>
      <w:color w:val="800080" w:themeColor="followedHyperlink"/>
      <w:u w:val="single"/>
    </w:rPr>
  </w:style>
  <w:style w:type="character" w:styleId="UnresolvedMention">
    <w:name w:val="Unresolved Mention"/>
    <w:basedOn w:val="DefaultParagraphFont"/>
    <w:uiPriority w:val="99"/>
    <w:rsid w:val="000E3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NSSocialMedia@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holassze/Library/Containers/com.microsoft.Word/Data/Library/Caches/1033/TM10002127/Cover%2520letter%2520in%2520response%2520to%2520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07638ADBB93404DA8F11F58CD535CB1"/>
        <w:category>
          <w:name w:val="General"/>
          <w:gallery w:val="placeholder"/>
        </w:category>
        <w:types>
          <w:type w:val="bbPlcHdr"/>
        </w:types>
        <w:behaviors>
          <w:behavior w:val="content"/>
        </w:behaviors>
        <w:guid w:val="{9B9E2901-DD8B-FF4F-A837-A8EC4F717400}"/>
      </w:docPartPr>
      <w:docPartBody>
        <w:p w:rsidR="007E3BFC" w:rsidRDefault="0050550A">
          <w:pPr>
            <w:pStyle w:val="707638ADBB93404DA8F11F58CD535CB1"/>
          </w:pPr>
          <w:r>
            <w:t>Your Name</w:t>
          </w:r>
        </w:p>
      </w:docPartBody>
    </w:docPart>
    <w:docPart>
      <w:docPartPr>
        <w:name w:val="9E408D23E1672047A02481051AE3AC8A"/>
        <w:category>
          <w:name w:val="General"/>
          <w:gallery w:val="placeholder"/>
        </w:category>
        <w:types>
          <w:type w:val="bbPlcHdr"/>
        </w:types>
        <w:behaviors>
          <w:behavior w:val="content"/>
        </w:behaviors>
        <w:guid w:val="{D6EDEE42-0F1A-5245-A231-5B2EB12980B6}"/>
      </w:docPartPr>
      <w:docPartBody>
        <w:p w:rsidR="007E3BFC" w:rsidRDefault="0050550A">
          <w:pPr>
            <w:pStyle w:val="6516B2C72765DD44A6B90140AE33AC8E"/>
          </w:pPr>
          <w:r>
            <w:t>Recipient Name</w:t>
          </w:r>
        </w:p>
      </w:docPartBody>
    </w:docPart>
    <w:docPart>
      <w:docPartPr>
        <w:name w:val="8FE1D11215E287458B1632D7F646485E"/>
        <w:category>
          <w:name w:val="General"/>
          <w:gallery w:val="placeholder"/>
        </w:category>
        <w:types>
          <w:type w:val="bbPlcHdr"/>
        </w:types>
        <w:behaviors>
          <w:behavior w:val="content"/>
        </w:behaviors>
        <w:guid w:val="{7E7268FE-9863-B04A-8F13-466236C3989D}"/>
      </w:docPartPr>
      <w:docPartBody>
        <w:p w:rsidR="007E3BFC" w:rsidRDefault="0050550A">
          <w:pPr>
            <w:pStyle w:val="A7F3B1176582B241BFAB1B58D1882E3C"/>
          </w:pPr>
          <w:r>
            <w:t>Dear</w:t>
          </w:r>
        </w:p>
      </w:docPartBody>
    </w:docPart>
    <w:docPart>
      <w:docPartPr>
        <w:name w:val="B8F372385511B246B2790964DB85EA1E"/>
        <w:category>
          <w:name w:val="General"/>
          <w:gallery w:val="placeholder"/>
        </w:category>
        <w:types>
          <w:type w:val="bbPlcHdr"/>
        </w:types>
        <w:behaviors>
          <w:behavior w:val="content"/>
        </w:behaviors>
        <w:guid w:val="{1BEA8D08-B6AD-8948-8A55-95C74BCB8A29}"/>
      </w:docPartPr>
      <w:docPartBody>
        <w:p w:rsidR="007E3BFC" w:rsidRDefault="0050550A">
          <w:r>
            <w:t>Recipient Name</w:t>
          </w:r>
        </w:p>
      </w:docPartBody>
    </w:docPart>
    <w:docPart>
      <w:docPartPr>
        <w:name w:val="6516B2C72765DD44A6B90140AE33AC8E"/>
        <w:category>
          <w:name w:val="General"/>
          <w:gallery w:val="placeholder"/>
        </w:category>
        <w:types>
          <w:type w:val="bbPlcHdr"/>
        </w:types>
        <w:behaviors>
          <w:behavior w:val="content"/>
        </w:behaviors>
        <w:guid w:val="{8D58D989-1CCC-8446-8742-B0B7B6C3458B}"/>
      </w:docPartPr>
      <w:docPartBody>
        <w:p w:rsidR="007E3BFC" w:rsidRDefault="0050550A">
          <w:r>
            <w:t>Sincerely</w:t>
          </w:r>
        </w:p>
      </w:docPartBody>
    </w:docPart>
    <w:docPart>
      <w:docPartPr>
        <w:name w:val="A7F3B1176582B241BFAB1B58D1882E3C"/>
        <w:category>
          <w:name w:val="General"/>
          <w:gallery w:val="placeholder"/>
        </w:category>
        <w:types>
          <w:type w:val="bbPlcHdr"/>
        </w:types>
        <w:behaviors>
          <w:behavior w:val="content"/>
        </w:behaviors>
        <w:guid w:val="{8E6B5472-DB43-CC4E-A666-B831D7BA7686}"/>
      </w:docPartPr>
      <w:docPartBody>
        <w:p w:rsidR="007E3BFC" w:rsidRDefault="0050550A">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0A"/>
    <w:rsid w:val="00005575"/>
    <w:rsid w:val="00224550"/>
    <w:rsid w:val="0029645A"/>
    <w:rsid w:val="0050550A"/>
    <w:rsid w:val="005C71D3"/>
    <w:rsid w:val="007E3B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638ADBB93404DA8F11F58CD535CB1">
    <w:name w:val="707638ADBB93404DA8F11F58CD535CB1"/>
  </w:style>
  <w:style w:type="character" w:styleId="Strong">
    <w:name w:val="Strong"/>
    <w:basedOn w:val="DefaultParagraphFont"/>
    <w:uiPriority w:val="5"/>
    <w:qFormat/>
    <w:rPr>
      <w:b/>
      <w:bCs/>
    </w:rPr>
  </w:style>
  <w:style w:type="paragraph" w:customStyle="1" w:styleId="6516B2C72765DD44A6B90140AE33AC8E">
    <w:name w:val="6516B2C72765DD44A6B90140AE33AC8E"/>
  </w:style>
  <w:style w:type="paragraph" w:customStyle="1" w:styleId="A7F3B1176582B241BFAB1B58D1882E3C">
    <w:name w:val="A7F3B1176582B241BFAB1B58D1882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Cover%20letter%20in%20response%20to%20ad.dotx</Template>
  <TotalTime>0</TotalTime>
  <Pages>2</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Sunny Yoo Ruggeri</Company>
  <LinksUpToDate>false</LinksUpToDate>
  <CharactersWithSpaces>2954</CharactersWithSpaces>
  <SharedDoc>false</SharedDoc>
  <HLinks>
    <vt:vector size="6" baseType="variant">
      <vt:variant>
        <vt:i4>1245237</vt:i4>
      </vt:variant>
      <vt:variant>
        <vt:i4>0</vt:i4>
      </vt:variant>
      <vt:variant>
        <vt:i4>0</vt:i4>
      </vt:variant>
      <vt:variant>
        <vt:i4>5</vt:i4>
      </vt:variant>
      <vt:variant>
        <vt:lpwstr>mailto:BONSSocialMedia@gmail.com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 Cameron</dc:creator>
  <cp:keywords>Boston Chapter (BONS)</cp:keywords>
  <cp:lastModifiedBy>Ruggeri, Sunny</cp:lastModifiedBy>
  <cp:revision>2</cp:revision>
  <dcterms:created xsi:type="dcterms:W3CDTF">2021-01-12T18:54:00Z</dcterms:created>
  <dcterms:modified xsi:type="dcterms:W3CDTF">2021-01-12T18:54:00Z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2018-04-05T06:53:17.0954731Z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